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1701"/>
        <w:gridCol w:w="3685"/>
        <w:gridCol w:w="40"/>
      </w:tblGrid>
      <w:tr w:rsidR="00993076" w:rsidRPr="004E5C95">
        <w:tc>
          <w:tcPr>
            <w:tcW w:w="4253" w:type="dxa"/>
          </w:tcPr>
          <w:p w:rsidR="00993076" w:rsidRDefault="00096B02" w:rsidP="00DE7FF9">
            <w:pPr>
              <w:jc w:val="center"/>
              <w:rPr>
                <w:rFonts w:ascii="B7TNR" w:hAnsi="B7TNR"/>
                <w:b/>
                <w:sz w:val="26"/>
              </w:rPr>
            </w:pPr>
            <w:r>
              <w:rPr>
                <w:rFonts w:ascii="B7TNR" w:hAnsi="B7TNR"/>
                <w:b/>
                <w:noProof/>
                <w:sz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12.15pt;margin-top:6.45pt;width:82.6pt;height:57.6pt;z-index:-251658752;mso-wrap-edited:f;mso-position-horizontal-relative:margin;mso-position-vertical-relative:margin" wrapcoords="-119 0 -119 21319 21600 21319 21600 0 -119 0">
                  <v:imagedata r:id="rId9" o:title="" gain="2147483647f" blacklevel="-655f"/>
                  <w10:wrap anchorx="margin" anchory="margin"/>
                  <w10:anchorlock/>
                </v:shape>
                <o:OLEObject Type="Embed" ProgID="Imaging." ShapeID="_x0000_s1026" DrawAspect="Content" ObjectID="_1545563147" r:id="rId10"/>
              </w:pic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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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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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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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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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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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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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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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</w:t>
            </w:r>
            <w:r w:rsidR="00993076">
              <w:rPr>
                <w:rFonts w:ascii="B7TNR" w:hAnsi="B7TNR"/>
                <w:b/>
                <w:sz w:val="26"/>
              </w:rPr>
              <w:t></w:t>
            </w:r>
            <w:r w:rsidR="00993076">
              <w:rPr>
                <w:rFonts w:ascii="B7TNR" w:hAnsi="B7TNR"/>
                <w:b/>
                <w:sz w:val="26"/>
              </w:rPr>
              <w:t></w:t>
            </w:r>
            <w:r w:rsidR="00993076">
              <w:rPr>
                <w:rFonts w:ascii="B7TNR" w:hAnsi="B7TNR"/>
                <w:b/>
                <w:sz w:val="26"/>
              </w:rPr>
              <w:t></w:t>
            </w:r>
            <w:r w:rsidR="00993076">
              <w:rPr>
                <w:rFonts w:ascii="B7TNR" w:hAnsi="B7TNR"/>
                <w:b/>
                <w:sz w:val="26"/>
                <w:lang w:val="en-US"/>
              </w:rPr>
              <w:t></w:t>
            </w:r>
            <w:r w:rsidR="00993076">
              <w:rPr>
                <w:rFonts w:ascii="B7TNR" w:hAnsi="B7TNR"/>
                <w:b/>
                <w:sz w:val="26"/>
              </w:rPr>
              <w:t></w:t>
            </w:r>
            <w:r w:rsidR="00993076">
              <w:rPr>
                <w:rFonts w:ascii="B7TNR" w:hAnsi="B7TNR"/>
                <w:b/>
                <w:sz w:val="26"/>
              </w:rPr>
              <w:t></w:t>
            </w:r>
            <w:r w:rsidR="00993076">
              <w:rPr>
                <w:rFonts w:ascii="B7TNR" w:hAnsi="B7TNR"/>
                <w:b/>
                <w:sz w:val="26"/>
              </w:rPr>
              <w:t></w:t>
            </w:r>
            <w:r w:rsidR="00993076">
              <w:rPr>
                <w:rFonts w:ascii="B7TNR" w:hAnsi="B7TNR"/>
                <w:b/>
                <w:sz w:val="26"/>
              </w:rPr>
              <w:t></w:t>
            </w:r>
            <w:r w:rsidR="00993076">
              <w:rPr>
                <w:rFonts w:ascii="B7TNR" w:hAnsi="B7TNR"/>
                <w:b/>
                <w:sz w:val="26"/>
              </w:rPr>
              <w:t></w:t>
            </w:r>
            <w:r w:rsidR="00993076">
              <w:rPr>
                <w:rFonts w:ascii="B7TNR" w:hAnsi="B7TNR"/>
                <w:b/>
                <w:sz w:val="26"/>
              </w:rPr>
              <w:t></w:t>
            </w:r>
          </w:p>
          <w:p w:rsidR="00993076" w:rsidRDefault="00993076" w:rsidP="00DE7FF9">
            <w:pPr>
              <w:jc w:val="center"/>
              <w:rPr>
                <w:rFonts w:ascii="B7TNR" w:hAnsi="B7TNR"/>
                <w:b/>
                <w:sz w:val="26"/>
              </w:rPr>
            </w:pPr>
            <w:r>
              <w:rPr>
                <w:rFonts w:ascii="B7TNR" w:hAnsi="B7TNR"/>
                <w:b/>
                <w:sz w:val="26"/>
                <w:lang w:val="en-US"/>
              </w:rPr>
              <w:t>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</w:t>
            </w:r>
            <w:r>
              <w:rPr>
                <w:rFonts w:ascii="B7TNR" w:hAnsi="B7TNR"/>
                <w:b/>
                <w:sz w:val="26"/>
              </w:rPr>
              <w:t>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</w:t>
            </w:r>
            <w:r>
              <w:rPr>
                <w:rFonts w:ascii="B7TNR" w:hAnsi="B7TNR"/>
                <w:b/>
                <w:sz w:val="26"/>
              </w:rPr>
              <w:t></w:t>
            </w:r>
            <w:r>
              <w:rPr>
                <w:rFonts w:ascii="B7TNR" w:hAnsi="B7TNR"/>
                <w:b/>
                <w:sz w:val="26"/>
              </w:rPr>
              <w:t></w:t>
            </w:r>
            <w:r>
              <w:rPr>
                <w:rFonts w:ascii="B7TNR" w:hAnsi="B7TNR"/>
                <w:b/>
                <w:sz w:val="26"/>
              </w:rPr>
              <w:t></w:t>
            </w:r>
            <w:r>
              <w:rPr>
                <w:rFonts w:ascii="B7TNR" w:hAnsi="B7TNR"/>
                <w:b/>
                <w:sz w:val="26"/>
              </w:rPr>
              <w:t></w:t>
            </w:r>
            <w:r>
              <w:rPr>
                <w:rFonts w:ascii="B7TNR" w:hAnsi="B7TNR"/>
                <w:b/>
                <w:sz w:val="26"/>
              </w:rPr>
              <w:t></w:t>
            </w:r>
            <w:r>
              <w:rPr>
                <w:rFonts w:ascii="B7TNR" w:hAnsi="B7TNR"/>
                <w:b/>
                <w:sz w:val="26"/>
              </w:rPr>
              <w:t></w:t>
            </w:r>
            <w:r>
              <w:rPr>
                <w:rFonts w:ascii="B7TNR" w:hAnsi="B7TNR"/>
                <w:b/>
                <w:sz w:val="26"/>
              </w:rPr>
              <w:t></w:t>
            </w:r>
            <w:r>
              <w:rPr>
                <w:rFonts w:ascii="B7TNR" w:hAnsi="B7TNR"/>
                <w:b/>
                <w:sz w:val="26"/>
              </w:rPr>
              <w:t></w:t>
            </w:r>
            <w:r>
              <w:rPr>
                <w:rFonts w:ascii="B7TNR" w:hAnsi="B7TNR"/>
                <w:b/>
                <w:sz w:val="26"/>
              </w:rPr>
              <w:t>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</w:t>
            </w:r>
            <w:r>
              <w:rPr>
                <w:rFonts w:ascii="B7TNR" w:hAnsi="B7TNR"/>
                <w:b/>
                <w:sz w:val="26"/>
              </w:rPr>
              <w:t>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</w:t>
            </w:r>
            <w:r>
              <w:rPr>
                <w:rFonts w:ascii="B7TNR" w:hAnsi="B7TNR"/>
                <w:b/>
                <w:sz w:val="26"/>
              </w:rPr>
              <w:t></w:t>
            </w:r>
          </w:p>
          <w:p w:rsidR="00993076" w:rsidRDefault="00993076" w:rsidP="00DE7FF9">
            <w:pPr>
              <w:jc w:val="center"/>
              <w:rPr>
                <w:rFonts w:ascii="B7TNR" w:hAnsi="B7TNR"/>
                <w:b/>
                <w:sz w:val="26"/>
              </w:rPr>
            </w:pPr>
            <w:r>
              <w:rPr>
                <w:rFonts w:ascii="B7TNR" w:hAnsi="B7TNR"/>
                <w:b/>
                <w:sz w:val="26"/>
              </w:rPr>
              <w:t>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</w:t>
            </w:r>
            <w:r>
              <w:rPr>
                <w:rFonts w:ascii="B7TNR" w:hAnsi="B7TNR"/>
                <w:b/>
                <w:sz w:val="26"/>
              </w:rPr>
              <w:t>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</w:t>
            </w:r>
            <w:r>
              <w:rPr>
                <w:rFonts w:ascii="B7TNR" w:hAnsi="B7TNR"/>
                <w:b/>
                <w:sz w:val="26"/>
              </w:rPr>
              <w:t></w:t>
            </w:r>
            <w:r>
              <w:rPr>
                <w:rFonts w:ascii="B7TNR" w:hAnsi="B7TNR"/>
                <w:b/>
                <w:sz w:val="26"/>
              </w:rPr>
              <w:t></w:t>
            </w:r>
            <w:r>
              <w:rPr>
                <w:rFonts w:ascii="B7TNR" w:hAnsi="B7TNR"/>
                <w:b/>
                <w:sz w:val="26"/>
              </w:rPr>
              <w:t></w:t>
            </w:r>
            <w:r>
              <w:rPr>
                <w:rFonts w:ascii="B7TNR" w:hAnsi="B7TNR"/>
                <w:b/>
                <w:sz w:val="26"/>
              </w:rPr>
              <w:t></w:t>
            </w:r>
            <w:r>
              <w:rPr>
                <w:rFonts w:ascii="B7TNR" w:hAnsi="B7TNR"/>
                <w:b/>
                <w:sz w:val="26"/>
              </w:rPr>
              <w:t></w:t>
            </w:r>
            <w:r>
              <w:rPr>
                <w:rFonts w:ascii="B7TNR" w:hAnsi="B7TNR"/>
                <w:b/>
                <w:sz w:val="26"/>
              </w:rPr>
              <w:t></w:t>
            </w:r>
            <w:r>
              <w:rPr>
                <w:rFonts w:ascii="B7TNR" w:hAnsi="B7TNR"/>
                <w:b/>
                <w:sz w:val="26"/>
              </w:rPr>
              <w:t>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</w:t>
            </w:r>
            <w:r>
              <w:rPr>
                <w:rFonts w:ascii="B7TNR" w:hAnsi="B7TNR"/>
                <w:b/>
                <w:sz w:val="26"/>
              </w:rPr>
              <w:t>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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</w:t>
            </w:r>
            <w:r>
              <w:rPr>
                <w:rFonts w:ascii="B7TNR" w:hAnsi="B7TNR"/>
                <w:b/>
                <w:sz w:val="26"/>
              </w:rPr>
              <w:t>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</w:t>
            </w:r>
            <w:r>
              <w:rPr>
                <w:rFonts w:ascii="B7TNR" w:hAnsi="B7TNR"/>
                <w:b/>
                <w:sz w:val="26"/>
              </w:rPr>
              <w:t></w:t>
            </w:r>
          </w:p>
          <w:p w:rsidR="00993076" w:rsidRDefault="00993076" w:rsidP="00DE7FF9">
            <w:pPr>
              <w:jc w:val="center"/>
              <w:rPr>
                <w:b/>
                <w:sz w:val="28"/>
              </w:rPr>
            </w:pP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</w:t>
            </w:r>
            <w:r>
              <w:rPr>
                <w:rFonts w:ascii="B7TNR" w:hAnsi="B7TNR"/>
                <w:b/>
                <w:sz w:val="26"/>
              </w:rPr>
              <w:t></w:t>
            </w:r>
            <w:r>
              <w:rPr>
                <w:rFonts w:ascii="B7TNR" w:hAnsi="B7TNR"/>
                <w:b/>
                <w:sz w:val="26"/>
              </w:rPr>
              <w:t></w:t>
            </w:r>
            <w:r>
              <w:rPr>
                <w:rFonts w:ascii="B7TNR" w:hAnsi="B7TNR"/>
                <w:b/>
                <w:sz w:val="26"/>
              </w:rPr>
              <w:t></w:t>
            </w:r>
            <w:r>
              <w:rPr>
                <w:rFonts w:ascii="B7TNR" w:hAnsi="B7TNR"/>
                <w:b/>
                <w:sz w:val="26"/>
              </w:rPr>
              <w:t></w:t>
            </w:r>
            <w:r>
              <w:rPr>
                <w:rFonts w:ascii="B7TNR" w:hAnsi="B7TNR"/>
                <w:b/>
                <w:sz w:val="26"/>
              </w:rPr>
              <w:t></w:t>
            </w:r>
            <w:r>
              <w:rPr>
                <w:rFonts w:ascii="B7TNR" w:hAnsi="B7TNR"/>
                <w:b/>
                <w:sz w:val="26"/>
              </w:rPr>
              <w:t></w:t>
            </w:r>
            <w:r>
              <w:rPr>
                <w:rFonts w:ascii="B7TNR" w:hAnsi="B7TNR"/>
                <w:b/>
                <w:sz w:val="26"/>
              </w:rPr>
              <w:t>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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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</w:t>
            </w:r>
            <w:r>
              <w:rPr>
                <w:rFonts w:ascii="B7TNR" w:hAnsi="B7TNR"/>
                <w:b/>
                <w:sz w:val="26"/>
              </w:rPr>
              <w:t>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  <w:lang w:val="en-US"/>
              </w:rPr>
              <w:t></w:t>
            </w:r>
            <w:r>
              <w:rPr>
                <w:rFonts w:ascii="B7TNR" w:hAnsi="B7TNR"/>
                <w:b/>
                <w:sz w:val="26"/>
              </w:rPr>
              <w:t></w:t>
            </w:r>
          </w:p>
          <w:p w:rsidR="00993076" w:rsidRPr="00377998" w:rsidRDefault="00993076" w:rsidP="00377998">
            <w:pPr>
              <w:jc w:val="center"/>
              <w:rPr>
                <w:sz w:val="10"/>
                <w:szCs w:val="10"/>
              </w:rPr>
            </w:pPr>
          </w:p>
          <w:p w:rsidR="00DF7A9B" w:rsidRDefault="00DF7A9B" w:rsidP="00DE7F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450008</w:t>
            </w:r>
            <w:r w:rsidR="00B816EC" w:rsidRPr="00B816EC">
              <w:rPr>
                <w:sz w:val="22"/>
                <w:szCs w:val="22"/>
              </w:rPr>
              <w:t xml:space="preserve">, </w:t>
            </w:r>
            <w:r w:rsidR="00B816EC" w:rsidRPr="00B816EC">
              <w:rPr>
                <w:sz w:val="22"/>
                <w:szCs w:val="22"/>
                <w:lang w:val="be-BY"/>
              </w:rPr>
              <w:t>Өфө калаһы, Киров урамы, 1</w:t>
            </w:r>
          </w:p>
          <w:p w:rsidR="00DF7A9B" w:rsidRDefault="00DF7A9B" w:rsidP="00DE7FF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Тел./факс </w:t>
            </w:r>
            <w:r w:rsidRPr="00DF7A9B">
              <w:rPr>
                <w:sz w:val="22"/>
              </w:rPr>
              <w:t xml:space="preserve">(347) </w:t>
            </w:r>
            <w:r>
              <w:rPr>
                <w:sz w:val="22"/>
              </w:rPr>
              <w:t>273-17-32</w:t>
            </w:r>
          </w:p>
          <w:p w:rsidR="00993076" w:rsidRPr="00DF7A9B" w:rsidRDefault="00DF7A9B" w:rsidP="00DE7FF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</w:t>
            </w:r>
            <w:r w:rsidRPr="00B13C51">
              <w:rPr>
                <w:sz w:val="22"/>
                <w:lang w:val="en-US"/>
              </w:rPr>
              <w:t>-</w:t>
            </w:r>
            <w:r>
              <w:rPr>
                <w:color w:val="000000"/>
                <w:sz w:val="22"/>
                <w:lang w:val="en-US"/>
              </w:rPr>
              <w:t>mail</w:t>
            </w:r>
            <w:r w:rsidRPr="00B13C51">
              <w:rPr>
                <w:color w:val="000000"/>
                <w:sz w:val="22"/>
                <w:lang w:val="en-US"/>
              </w:rPr>
              <w:t xml:space="preserve">: </w:t>
            </w:r>
            <w:hyperlink r:id="rId11" w:history="1">
              <w:r w:rsidRPr="00F66575">
                <w:rPr>
                  <w:rStyle w:val="a5"/>
                  <w:sz w:val="22"/>
                  <w:lang w:val="en-US"/>
                </w:rPr>
                <w:t>robprzrf@mail.ru</w:t>
              </w:r>
            </w:hyperlink>
          </w:p>
        </w:tc>
        <w:tc>
          <w:tcPr>
            <w:tcW w:w="1701" w:type="dxa"/>
          </w:tcPr>
          <w:p w:rsidR="00993076" w:rsidRPr="00DF7A9B" w:rsidRDefault="00993076" w:rsidP="00DE7FF9">
            <w:pPr>
              <w:jc w:val="center"/>
              <w:rPr>
                <w:sz w:val="28"/>
                <w:lang w:val="en-US"/>
              </w:rPr>
            </w:pPr>
          </w:p>
          <w:p w:rsidR="00993076" w:rsidRPr="00DF7A9B" w:rsidRDefault="00993076" w:rsidP="00DE7FF9">
            <w:pPr>
              <w:jc w:val="center"/>
              <w:rPr>
                <w:sz w:val="28"/>
                <w:lang w:val="en-US"/>
              </w:rPr>
            </w:pPr>
          </w:p>
          <w:p w:rsidR="00993076" w:rsidRPr="00DF7A9B" w:rsidRDefault="00993076" w:rsidP="00DE7FF9">
            <w:pPr>
              <w:jc w:val="center"/>
              <w:rPr>
                <w:sz w:val="28"/>
                <w:lang w:val="en-US"/>
              </w:rPr>
            </w:pPr>
          </w:p>
        </w:tc>
        <w:tc>
          <w:tcPr>
            <w:tcW w:w="3725" w:type="dxa"/>
            <w:gridSpan w:val="2"/>
          </w:tcPr>
          <w:p w:rsidR="00993076" w:rsidRPr="00350957" w:rsidRDefault="00993076" w:rsidP="00DE7FF9">
            <w:pPr>
              <w:pStyle w:val="1"/>
              <w:rPr>
                <w:rFonts w:ascii="B7TNR" w:hAnsi="B7TNR"/>
                <w:sz w:val="26"/>
                <w:lang w:val="en-US"/>
              </w:rPr>
            </w:pPr>
            <w:r>
              <w:rPr>
                <w:rFonts w:ascii="B7TNR" w:hAnsi="B7TNR"/>
                <w:sz w:val="26"/>
              </w:rPr>
              <w:t>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</w:t>
            </w:r>
            <w:r>
              <w:rPr>
                <w:rFonts w:ascii="B7TNR" w:hAnsi="B7TNR"/>
                <w:sz w:val="26"/>
              </w:rPr>
              <w:t></w:t>
            </w:r>
            <w:r>
              <w:rPr>
                <w:rFonts w:ascii="B7TNR" w:hAnsi="B7TNR"/>
                <w:sz w:val="26"/>
              </w:rPr>
              <w:t></w:t>
            </w:r>
            <w:r>
              <w:rPr>
                <w:rFonts w:ascii="B7TNR" w:hAnsi="B7TNR"/>
                <w:sz w:val="26"/>
              </w:rPr>
              <w:t>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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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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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</w:t>
            </w:r>
          </w:p>
          <w:p w:rsidR="00993076" w:rsidRPr="00350957" w:rsidRDefault="00993076" w:rsidP="00DE7FF9">
            <w:pPr>
              <w:pStyle w:val="2"/>
              <w:jc w:val="center"/>
              <w:rPr>
                <w:rFonts w:ascii="B7TNR" w:hAnsi="B7TNR"/>
                <w:sz w:val="26"/>
                <w:lang w:val="en-US"/>
              </w:rPr>
            </w:pPr>
            <w:r>
              <w:rPr>
                <w:rFonts w:ascii="B7TNR" w:hAnsi="B7TNR"/>
                <w:sz w:val="26"/>
              </w:rPr>
              <w:t>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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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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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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</w:t>
            </w:r>
            <w:r>
              <w:rPr>
                <w:rFonts w:ascii="B7TNR" w:hAnsi="B7TNR"/>
                <w:sz w:val="26"/>
              </w:rPr>
              <w:t></w:t>
            </w:r>
            <w:r>
              <w:rPr>
                <w:rFonts w:ascii="B7TNR" w:hAnsi="B7TNR"/>
                <w:sz w:val="26"/>
              </w:rPr>
              <w:t></w:t>
            </w:r>
          </w:p>
          <w:p w:rsidR="00993076" w:rsidRPr="00350957" w:rsidRDefault="00993076" w:rsidP="00DE7FF9">
            <w:pPr>
              <w:pStyle w:val="1"/>
              <w:rPr>
                <w:rFonts w:ascii="B7TNR" w:hAnsi="B7TNR"/>
                <w:sz w:val="26"/>
                <w:lang w:val="en-US"/>
              </w:rPr>
            </w:pP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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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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</w:t>
            </w:r>
            <w:r>
              <w:rPr>
                <w:rFonts w:ascii="B7TNR" w:hAnsi="B7TNR"/>
                <w:sz w:val="26"/>
              </w:rPr>
              <w:t>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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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</w:t>
            </w:r>
            <w:r>
              <w:rPr>
                <w:rFonts w:ascii="B7TNR" w:hAnsi="B7TNR"/>
                <w:sz w:val="26"/>
              </w:rPr>
              <w:t></w:t>
            </w:r>
          </w:p>
          <w:p w:rsidR="00993076" w:rsidRPr="00350957" w:rsidRDefault="00993076" w:rsidP="00DE7FF9">
            <w:pPr>
              <w:pStyle w:val="1"/>
              <w:rPr>
                <w:rFonts w:ascii="Times New Roman" w:hAnsi="Times New Roman"/>
                <w:lang w:val="en-US"/>
              </w:rPr>
            </w:pPr>
            <w:r>
              <w:rPr>
                <w:rFonts w:ascii="B7TNR" w:hAnsi="B7TNR"/>
                <w:sz w:val="26"/>
              </w:rPr>
              <w:t>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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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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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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</w:t>
            </w:r>
          </w:p>
          <w:p w:rsidR="00993076" w:rsidRPr="00350957" w:rsidRDefault="00993076" w:rsidP="00DE7FF9">
            <w:pPr>
              <w:jc w:val="center"/>
              <w:rPr>
                <w:sz w:val="10"/>
                <w:szCs w:val="10"/>
                <w:lang w:val="en-US"/>
              </w:rPr>
            </w:pPr>
          </w:p>
          <w:p w:rsidR="00B13C51" w:rsidRPr="00350957" w:rsidRDefault="00CE122D" w:rsidP="00DE7FF9">
            <w:pPr>
              <w:jc w:val="center"/>
              <w:rPr>
                <w:sz w:val="22"/>
                <w:lang w:val="en-US"/>
              </w:rPr>
            </w:pPr>
            <w:smartTag w:uri="urn:schemas-microsoft-com:office:smarttags" w:element="metricconverter">
              <w:smartTagPr>
                <w:attr w:name="ProductID" w:val="450008, г"/>
              </w:smartTagPr>
              <w:r w:rsidRPr="00350957">
                <w:rPr>
                  <w:sz w:val="22"/>
                  <w:lang w:val="en-US"/>
                </w:rPr>
                <w:t>450008</w:t>
              </w:r>
              <w:r w:rsidR="00B13C51" w:rsidRPr="00350957">
                <w:rPr>
                  <w:sz w:val="22"/>
                  <w:lang w:val="en-US"/>
                </w:rPr>
                <w:t xml:space="preserve">, </w:t>
              </w:r>
              <w:r w:rsidR="00B13C51">
                <w:rPr>
                  <w:sz w:val="22"/>
                </w:rPr>
                <w:t>г</w:t>
              </w:r>
            </w:smartTag>
            <w:r w:rsidR="00B13C51" w:rsidRPr="00350957">
              <w:rPr>
                <w:sz w:val="22"/>
                <w:lang w:val="en-US"/>
              </w:rPr>
              <w:t xml:space="preserve">. </w:t>
            </w:r>
            <w:r>
              <w:rPr>
                <w:sz w:val="22"/>
              </w:rPr>
              <w:t>Уфа</w:t>
            </w:r>
            <w:r w:rsidRPr="00350957">
              <w:rPr>
                <w:sz w:val="22"/>
                <w:lang w:val="en-US"/>
              </w:rPr>
              <w:t xml:space="preserve">, </w:t>
            </w:r>
            <w:proofErr w:type="spellStart"/>
            <w:r w:rsidR="00B13C51">
              <w:rPr>
                <w:sz w:val="22"/>
              </w:rPr>
              <w:t>ул</w:t>
            </w:r>
            <w:proofErr w:type="spellEnd"/>
            <w:r w:rsidR="00B13C51" w:rsidRPr="00350957">
              <w:rPr>
                <w:sz w:val="22"/>
                <w:lang w:val="en-US"/>
              </w:rPr>
              <w:t xml:space="preserve">. </w:t>
            </w:r>
            <w:r>
              <w:rPr>
                <w:sz w:val="22"/>
              </w:rPr>
              <w:t>Кирова</w:t>
            </w:r>
            <w:r w:rsidRPr="00350957">
              <w:rPr>
                <w:sz w:val="22"/>
                <w:lang w:val="en-US"/>
              </w:rPr>
              <w:t>,</w:t>
            </w:r>
            <w:r w:rsidR="00B13C51" w:rsidRPr="00350957">
              <w:rPr>
                <w:sz w:val="22"/>
                <w:lang w:val="en-US"/>
              </w:rPr>
              <w:t xml:space="preserve"> 1</w:t>
            </w:r>
          </w:p>
          <w:p w:rsidR="00993076" w:rsidRPr="00350957" w:rsidRDefault="00DF7A9B" w:rsidP="00DE7FF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Т</w:t>
            </w:r>
            <w:r w:rsidR="00993076">
              <w:rPr>
                <w:sz w:val="22"/>
              </w:rPr>
              <w:t>ел</w:t>
            </w:r>
            <w:r w:rsidRPr="00350957">
              <w:rPr>
                <w:sz w:val="22"/>
                <w:lang w:val="en-US"/>
              </w:rPr>
              <w:t>.</w:t>
            </w:r>
            <w:r w:rsidR="00993076" w:rsidRPr="00350957">
              <w:rPr>
                <w:sz w:val="22"/>
                <w:lang w:val="en-US"/>
              </w:rPr>
              <w:t>/</w:t>
            </w:r>
            <w:r w:rsidR="00993076">
              <w:rPr>
                <w:sz w:val="22"/>
              </w:rPr>
              <w:t>факс</w:t>
            </w:r>
            <w:r w:rsidR="00993076" w:rsidRPr="00350957">
              <w:rPr>
                <w:sz w:val="22"/>
                <w:lang w:val="en-US"/>
              </w:rPr>
              <w:t xml:space="preserve"> </w:t>
            </w:r>
            <w:r w:rsidRPr="00350957">
              <w:rPr>
                <w:sz w:val="22"/>
                <w:lang w:val="en-US"/>
              </w:rPr>
              <w:t xml:space="preserve">(347) </w:t>
            </w:r>
            <w:r w:rsidR="00D62220" w:rsidRPr="00350957">
              <w:rPr>
                <w:sz w:val="22"/>
                <w:lang w:val="en-US"/>
              </w:rPr>
              <w:t>2</w:t>
            </w:r>
            <w:r w:rsidR="00993076" w:rsidRPr="00350957">
              <w:rPr>
                <w:sz w:val="22"/>
                <w:lang w:val="en-US"/>
              </w:rPr>
              <w:t>73-17-32</w:t>
            </w:r>
          </w:p>
          <w:p w:rsidR="00B13C51" w:rsidRPr="00B13C51" w:rsidRDefault="00B13C51" w:rsidP="00DE7FF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</w:t>
            </w:r>
            <w:r w:rsidRPr="00B13C51">
              <w:rPr>
                <w:sz w:val="22"/>
                <w:lang w:val="en-US"/>
              </w:rPr>
              <w:t>-</w:t>
            </w:r>
            <w:r>
              <w:rPr>
                <w:color w:val="000000"/>
                <w:sz w:val="22"/>
                <w:lang w:val="en-US"/>
              </w:rPr>
              <w:t>mail</w:t>
            </w:r>
            <w:r w:rsidRPr="00B13C51">
              <w:rPr>
                <w:color w:val="000000"/>
                <w:sz w:val="22"/>
                <w:lang w:val="en-US"/>
              </w:rPr>
              <w:t xml:space="preserve">: </w:t>
            </w:r>
            <w:hyperlink r:id="rId12" w:history="1">
              <w:r w:rsidR="00DF7A9B" w:rsidRPr="00F66575">
                <w:rPr>
                  <w:rStyle w:val="a5"/>
                  <w:sz w:val="22"/>
                  <w:lang w:val="en-US"/>
                </w:rPr>
                <w:t>robprzrf@mail.ru</w:t>
              </w:r>
            </w:hyperlink>
          </w:p>
        </w:tc>
      </w:tr>
      <w:tr w:rsidR="00993076" w:rsidRPr="004E5C95">
        <w:trPr>
          <w:gridAfter w:val="1"/>
          <w:wAfter w:w="40" w:type="dxa"/>
          <w:trHeight w:val="179"/>
        </w:trPr>
        <w:tc>
          <w:tcPr>
            <w:tcW w:w="9639" w:type="dxa"/>
            <w:gridSpan w:val="3"/>
            <w:tcBorders>
              <w:bottom w:val="thinThickThinSmallGap" w:sz="24" w:space="0" w:color="auto"/>
            </w:tcBorders>
          </w:tcPr>
          <w:p w:rsidR="00993076" w:rsidRPr="00350957" w:rsidRDefault="00993076" w:rsidP="00DE7FF9">
            <w:pPr>
              <w:rPr>
                <w:sz w:val="2"/>
                <w:szCs w:val="2"/>
                <w:lang w:val="en-US"/>
              </w:rPr>
            </w:pPr>
            <w:bookmarkStart w:id="0" w:name="_Hlt58724083"/>
            <w:bookmarkStart w:id="1" w:name="_Hlt58724084"/>
            <w:bookmarkEnd w:id="0"/>
            <w:bookmarkEnd w:id="1"/>
          </w:p>
        </w:tc>
      </w:tr>
    </w:tbl>
    <w:p w:rsidR="00831C03" w:rsidRDefault="00831C03" w:rsidP="00993076">
      <w:pPr>
        <w:jc w:val="both"/>
        <w:rPr>
          <w:sz w:val="28"/>
        </w:rPr>
      </w:pPr>
      <w:r>
        <w:rPr>
          <w:sz w:val="28"/>
        </w:rPr>
        <w:t>№</w:t>
      </w:r>
      <w:r>
        <w:rPr>
          <w:sz w:val="28"/>
          <w:lang w:val="be-BY"/>
        </w:rPr>
        <w:t xml:space="preserve"> </w:t>
      </w:r>
      <w:r>
        <w:rPr>
          <w:sz w:val="28"/>
        </w:rPr>
        <w:t xml:space="preserve"> </w:t>
      </w:r>
      <w:r w:rsidR="00E26DCA">
        <w:rPr>
          <w:sz w:val="28"/>
        </w:rPr>
        <w:t>3</w:t>
      </w:r>
      <w:r w:rsidR="00E82EDB">
        <w:rPr>
          <w:sz w:val="28"/>
        </w:rPr>
        <w:t xml:space="preserve">  от « </w:t>
      </w:r>
      <w:r w:rsidR="00350957">
        <w:rPr>
          <w:sz w:val="28"/>
        </w:rPr>
        <w:t>10</w:t>
      </w:r>
      <w:r w:rsidR="00E82EDB">
        <w:rPr>
          <w:sz w:val="28"/>
        </w:rPr>
        <w:t xml:space="preserve"> » </w:t>
      </w:r>
      <w:r w:rsidR="00350957">
        <w:rPr>
          <w:sz w:val="28"/>
        </w:rPr>
        <w:t xml:space="preserve">января </w:t>
      </w:r>
      <w:r w:rsidR="002B7840">
        <w:rPr>
          <w:sz w:val="28"/>
        </w:rPr>
        <w:t>201</w:t>
      </w:r>
      <w:r w:rsidR="004E5C95">
        <w:rPr>
          <w:sz w:val="28"/>
        </w:rPr>
        <w:t>7</w:t>
      </w:r>
      <w:r>
        <w:rPr>
          <w:sz w:val="28"/>
        </w:rPr>
        <w:t>г.</w:t>
      </w:r>
    </w:p>
    <w:p w:rsidR="00831C03" w:rsidRDefault="00831C03" w:rsidP="00993076">
      <w:pPr>
        <w:jc w:val="both"/>
        <w:rPr>
          <w:sz w:val="28"/>
        </w:rPr>
      </w:pPr>
      <w:r>
        <w:rPr>
          <w:sz w:val="28"/>
        </w:rPr>
        <w:t xml:space="preserve">на № </w:t>
      </w:r>
      <w:r w:rsidR="005D51AA">
        <w:rPr>
          <w:sz w:val="28"/>
        </w:rPr>
        <w:t xml:space="preserve"> </w:t>
      </w:r>
      <w:r w:rsidR="002104C5">
        <w:rPr>
          <w:sz w:val="28"/>
        </w:rPr>
        <w:t>_____</w:t>
      </w:r>
      <w:r w:rsidRPr="00831C03">
        <w:rPr>
          <w:sz w:val="28"/>
        </w:rPr>
        <w:t xml:space="preserve"> </w:t>
      </w:r>
      <w:r w:rsidR="00E82EDB">
        <w:rPr>
          <w:sz w:val="28"/>
        </w:rPr>
        <w:t xml:space="preserve"> от « </w:t>
      </w:r>
      <w:r w:rsidR="002104C5">
        <w:rPr>
          <w:sz w:val="28"/>
        </w:rPr>
        <w:t>__</w:t>
      </w:r>
      <w:r w:rsidR="004404B1">
        <w:rPr>
          <w:sz w:val="28"/>
        </w:rPr>
        <w:t xml:space="preserve"> » ___</w:t>
      </w:r>
      <w:r w:rsidR="002104C5">
        <w:rPr>
          <w:sz w:val="28"/>
        </w:rPr>
        <w:t>___</w:t>
      </w:r>
      <w:r w:rsidR="00E70303">
        <w:rPr>
          <w:sz w:val="28"/>
        </w:rPr>
        <w:t>__</w:t>
      </w:r>
      <w:r w:rsidR="00E82EDB">
        <w:rPr>
          <w:sz w:val="28"/>
        </w:rPr>
        <w:t>___</w:t>
      </w:r>
      <w:r w:rsidR="00CA350C">
        <w:rPr>
          <w:sz w:val="28"/>
        </w:rPr>
        <w:t xml:space="preserve"> </w:t>
      </w:r>
      <w:r w:rsidR="002B7840">
        <w:rPr>
          <w:sz w:val="28"/>
        </w:rPr>
        <w:t>201</w:t>
      </w:r>
      <w:r w:rsidR="004E5C95">
        <w:rPr>
          <w:sz w:val="28"/>
        </w:rPr>
        <w:t>7</w:t>
      </w:r>
      <w:bookmarkStart w:id="2" w:name="_GoBack"/>
      <w:bookmarkEnd w:id="2"/>
      <w:r>
        <w:rPr>
          <w:sz w:val="28"/>
        </w:rPr>
        <w:t>г.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284"/>
        <w:gridCol w:w="4819"/>
      </w:tblGrid>
      <w:tr w:rsidR="00993076" w:rsidRPr="00206D5A" w:rsidTr="00E34AD1">
        <w:trPr>
          <w:gridBefore w:val="1"/>
          <w:wBefore w:w="4536" w:type="dxa"/>
        </w:trPr>
        <w:tc>
          <w:tcPr>
            <w:tcW w:w="5103" w:type="dxa"/>
            <w:gridSpan w:val="2"/>
          </w:tcPr>
          <w:p w:rsidR="00527D87" w:rsidRPr="00206D5A" w:rsidRDefault="00527D87" w:rsidP="00E34AD1">
            <w:pPr>
              <w:rPr>
                <w:sz w:val="28"/>
                <w:szCs w:val="28"/>
              </w:rPr>
            </w:pPr>
          </w:p>
          <w:p w:rsidR="002541A1" w:rsidRPr="00206D5A" w:rsidRDefault="002541A1" w:rsidP="00E34AD1">
            <w:pPr>
              <w:rPr>
                <w:sz w:val="28"/>
                <w:szCs w:val="28"/>
              </w:rPr>
            </w:pPr>
          </w:p>
          <w:p w:rsidR="00A25003" w:rsidRDefault="00A25003" w:rsidP="002541A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Руководителям органов </w:t>
            </w:r>
            <w:r w:rsidR="00BE4BA4">
              <w:rPr>
                <w:b/>
                <w:sz w:val="28"/>
                <w:szCs w:val="28"/>
              </w:rPr>
              <w:t>управления</w:t>
            </w:r>
          </w:p>
          <w:p w:rsidR="002541A1" w:rsidRDefault="00A25003" w:rsidP="002541A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 организаций здравоохранения</w:t>
            </w:r>
          </w:p>
          <w:p w:rsidR="00A25003" w:rsidRDefault="00A25003" w:rsidP="002541A1">
            <w:pPr>
              <w:rPr>
                <w:b/>
                <w:sz w:val="28"/>
                <w:szCs w:val="28"/>
              </w:rPr>
            </w:pPr>
          </w:p>
          <w:p w:rsidR="00B53D11" w:rsidRDefault="00A25003" w:rsidP="002541A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Председателям профсоюзных </w:t>
            </w:r>
          </w:p>
          <w:p w:rsidR="00A25003" w:rsidRPr="00206D5A" w:rsidRDefault="00A25003" w:rsidP="002541A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организаций</w:t>
            </w:r>
          </w:p>
        </w:tc>
      </w:tr>
      <w:tr w:rsidR="006560E7" w:rsidRPr="00206D5A" w:rsidTr="00E34AD1">
        <w:trPr>
          <w:gridBefore w:val="1"/>
          <w:wBefore w:w="4536" w:type="dxa"/>
        </w:trPr>
        <w:tc>
          <w:tcPr>
            <w:tcW w:w="5103" w:type="dxa"/>
            <w:gridSpan w:val="2"/>
          </w:tcPr>
          <w:p w:rsidR="006560E7" w:rsidRDefault="006560E7" w:rsidP="00943455">
            <w:pPr>
              <w:rPr>
                <w:sz w:val="28"/>
                <w:szCs w:val="28"/>
              </w:rPr>
            </w:pPr>
          </w:p>
          <w:p w:rsidR="00B53D11" w:rsidRPr="00206D5A" w:rsidRDefault="00B53D11" w:rsidP="00943455">
            <w:pPr>
              <w:rPr>
                <w:sz w:val="28"/>
                <w:szCs w:val="28"/>
              </w:rPr>
            </w:pPr>
          </w:p>
        </w:tc>
      </w:tr>
      <w:tr w:rsidR="00993076" w:rsidRPr="00206D5A" w:rsidTr="00E34AD1">
        <w:trPr>
          <w:gridAfter w:val="1"/>
          <w:wAfter w:w="4819" w:type="dxa"/>
        </w:trPr>
        <w:tc>
          <w:tcPr>
            <w:tcW w:w="4820" w:type="dxa"/>
            <w:gridSpan w:val="2"/>
          </w:tcPr>
          <w:p w:rsidR="00FF09E2" w:rsidRPr="00206D5A" w:rsidRDefault="00437A0D" w:rsidP="00B53D11">
            <w:pPr>
              <w:ind w:right="142"/>
              <w:jc w:val="both"/>
              <w:rPr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>О</w:t>
            </w:r>
            <w:r w:rsidR="00B53D11">
              <w:rPr>
                <w:b/>
                <w:sz w:val="22"/>
                <w:szCs w:val="22"/>
              </w:rPr>
              <w:t xml:space="preserve"> поддержк</w:t>
            </w:r>
            <w:r>
              <w:rPr>
                <w:b/>
                <w:sz w:val="22"/>
                <w:szCs w:val="22"/>
              </w:rPr>
              <w:t>е</w:t>
            </w:r>
            <w:r w:rsidR="00B53D11">
              <w:rPr>
                <w:b/>
                <w:sz w:val="22"/>
                <w:szCs w:val="22"/>
              </w:rPr>
              <w:t xml:space="preserve"> проекта </w:t>
            </w:r>
            <w:r w:rsidR="00350957">
              <w:rPr>
                <w:b/>
                <w:sz w:val="22"/>
                <w:szCs w:val="22"/>
              </w:rPr>
              <w:t>постановления Прав</w:t>
            </w:r>
            <w:r w:rsidR="00350957">
              <w:rPr>
                <w:b/>
                <w:sz w:val="22"/>
                <w:szCs w:val="22"/>
              </w:rPr>
              <w:t>и</w:t>
            </w:r>
            <w:r w:rsidR="00350957">
              <w:rPr>
                <w:b/>
                <w:sz w:val="22"/>
                <w:szCs w:val="22"/>
              </w:rPr>
              <w:t>тельства РФ, разрешающего осуществлять близким родственникам трудовую деятел</w:t>
            </w:r>
            <w:r w:rsidR="00350957">
              <w:rPr>
                <w:b/>
                <w:sz w:val="22"/>
                <w:szCs w:val="22"/>
              </w:rPr>
              <w:t>ь</w:t>
            </w:r>
            <w:r w:rsidR="00350957">
              <w:rPr>
                <w:b/>
                <w:sz w:val="22"/>
                <w:szCs w:val="22"/>
              </w:rPr>
              <w:t>ность в одной организации отрасли здрав</w:t>
            </w:r>
            <w:r w:rsidR="00350957">
              <w:rPr>
                <w:b/>
                <w:sz w:val="22"/>
                <w:szCs w:val="22"/>
              </w:rPr>
              <w:t>о</w:t>
            </w:r>
            <w:r w:rsidR="00350957">
              <w:rPr>
                <w:b/>
                <w:sz w:val="22"/>
                <w:szCs w:val="22"/>
              </w:rPr>
              <w:t xml:space="preserve">охранения </w:t>
            </w:r>
          </w:p>
          <w:p w:rsidR="00D27F00" w:rsidRPr="00206D5A" w:rsidRDefault="00786BD2" w:rsidP="00786BD2">
            <w:pPr>
              <w:jc w:val="both"/>
              <w:rPr>
                <w:sz w:val="28"/>
                <w:szCs w:val="28"/>
              </w:rPr>
            </w:pPr>
            <w:r w:rsidRPr="00206D5A">
              <w:rPr>
                <w:sz w:val="28"/>
                <w:szCs w:val="28"/>
              </w:rPr>
              <w:t xml:space="preserve"> </w:t>
            </w:r>
          </w:p>
        </w:tc>
      </w:tr>
    </w:tbl>
    <w:p w:rsidR="008D6FD5" w:rsidRPr="00206D5A" w:rsidRDefault="00512291" w:rsidP="00512291">
      <w:pPr>
        <w:jc w:val="center"/>
        <w:rPr>
          <w:b/>
          <w:sz w:val="28"/>
          <w:szCs w:val="28"/>
        </w:rPr>
      </w:pPr>
      <w:r w:rsidRPr="00206D5A">
        <w:rPr>
          <w:b/>
          <w:sz w:val="28"/>
          <w:szCs w:val="28"/>
        </w:rPr>
        <w:t>Уважаемы</w:t>
      </w:r>
      <w:r w:rsidR="00B53D11">
        <w:rPr>
          <w:b/>
          <w:sz w:val="28"/>
          <w:szCs w:val="28"/>
        </w:rPr>
        <w:t>е коллеги</w:t>
      </w:r>
      <w:r w:rsidRPr="00206D5A">
        <w:rPr>
          <w:b/>
          <w:sz w:val="28"/>
          <w:szCs w:val="28"/>
        </w:rPr>
        <w:t>!</w:t>
      </w:r>
    </w:p>
    <w:p w:rsidR="00512291" w:rsidRPr="00206D5A" w:rsidRDefault="00512291" w:rsidP="00512291">
      <w:pPr>
        <w:jc w:val="center"/>
        <w:rPr>
          <w:sz w:val="28"/>
          <w:szCs w:val="28"/>
        </w:rPr>
      </w:pPr>
    </w:p>
    <w:p w:rsidR="00350957" w:rsidRPr="00350957" w:rsidRDefault="00350957" w:rsidP="00350957">
      <w:pPr>
        <w:ind w:firstLine="567"/>
        <w:jc w:val="both"/>
        <w:rPr>
          <w:sz w:val="28"/>
          <w:szCs w:val="28"/>
        </w:rPr>
      </w:pPr>
      <w:proofErr w:type="gramStart"/>
      <w:r w:rsidRPr="00350957">
        <w:rPr>
          <w:sz w:val="28"/>
          <w:szCs w:val="28"/>
        </w:rPr>
        <w:t>На сегодняшний день существует запрет на осуществление трудовой де</w:t>
      </w:r>
      <w:r w:rsidRPr="00350957">
        <w:rPr>
          <w:sz w:val="28"/>
          <w:szCs w:val="28"/>
        </w:rPr>
        <w:t>я</w:t>
      </w:r>
      <w:r w:rsidRPr="00350957">
        <w:rPr>
          <w:sz w:val="28"/>
          <w:szCs w:val="28"/>
        </w:rPr>
        <w:t>тельности в одной организации отрасли здравоохранения близких родственников с учетом подчиненности одного другому, что регламентировано постановлением Правительства РФ от 05.07.2013 №568 «О распространении на отдельные кат</w:t>
      </w:r>
      <w:r w:rsidRPr="00350957">
        <w:rPr>
          <w:sz w:val="28"/>
          <w:szCs w:val="28"/>
        </w:rPr>
        <w:t>е</w:t>
      </w:r>
      <w:r w:rsidRPr="00350957">
        <w:rPr>
          <w:sz w:val="28"/>
          <w:szCs w:val="28"/>
        </w:rPr>
        <w:t>гории граждан ограничений, запретов и обязанностей, установленных Федерал</w:t>
      </w:r>
      <w:r w:rsidRPr="00350957">
        <w:rPr>
          <w:sz w:val="28"/>
          <w:szCs w:val="28"/>
        </w:rPr>
        <w:t>ь</w:t>
      </w:r>
      <w:r w:rsidRPr="00350957">
        <w:rPr>
          <w:sz w:val="28"/>
          <w:szCs w:val="28"/>
        </w:rPr>
        <w:t>ным законом «О противодействии коррупции» и другими федеральными зак</w:t>
      </w:r>
      <w:r w:rsidRPr="00350957">
        <w:rPr>
          <w:sz w:val="28"/>
          <w:szCs w:val="28"/>
        </w:rPr>
        <w:t>о</w:t>
      </w:r>
      <w:r w:rsidRPr="00350957">
        <w:rPr>
          <w:sz w:val="28"/>
          <w:szCs w:val="28"/>
        </w:rPr>
        <w:t>нами в целях противодействия коррупции».</w:t>
      </w:r>
      <w:proofErr w:type="gramEnd"/>
    </w:p>
    <w:p w:rsidR="00350957" w:rsidRPr="00350957" w:rsidRDefault="00350957" w:rsidP="00350957">
      <w:pPr>
        <w:ind w:firstLine="567"/>
        <w:jc w:val="both"/>
        <w:rPr>
          <w:sz w:val="28"/>
          <w:szCs w:val="28"/>
        </w:rPr>
      </w:pPr>
      <w:r w:rsidRPr="00350957">
        <w:rPr>
          <w:sz w:val="28"/>
          <w:szCs w:val="28"/>
        </w:rPr>
        <w:t>Минтруд России подготовил и опубликовал проект постановления Прав</w:t>
      </w:r>
      <w:r w:rsidRPr="00350957">
        <w:rPr>
          <w:sz w:val="28"/>
          <w:szCs w:val="28"/>
        </w:rPr>
        <w:t>и</w:t>
      </w:r>
      <w:r w:rsidRPr="00350957">
        <w:rPr>
          <w:sz w:val="28"/>
          <w:szCs w:val="28"/>
        </w:rPr>
        <w:t xml:space="preserve">тельства РФ о внесении изменений в указанное постановление. </w:t>
      </w:r>
    </w:p>
    <w:p w:rsidR="00350957" w:rsidRDefault="00350957" w:rsidP="00350957">
      <w:pPr>
        <w:ind w:firstLine="567"/>
        <w:jc w:val="both"/>
        <w:rPr>
          <w:sz w:val="28"/>
          <w:szCs w:val="28"/>
        </w:rPr>
      </w:pPr>
      <w:r w:rsidRPr="00350957">
        <w:rPr>
          <w:sz w:val="28"/>
          <w:szCs w:val="28"/>
        </w:rPr>
        <w:t xml:space="preserve">Проектом предлагается разрешить такую деятельность при соблюдении определенных условий. </w:t>
      </w:r>
    </w:p>
    <w:p w:rsidR="00350957" w:rsidRDefault="00350957" w:rsidP="00350957">
      <w:pPr>
        <w:ind w:firstLine="567"/>
        <w:jc w:val="both"/>
        <w:rPr>
          <w:sz w:val="28"/>
          <w:szCs w:val="28"/>
        </w:rPr>
      </w:pPr>
      <w:r w:rsidRPr="00350957">
        <w:rPr>
          <w:sz w:val="28"/>
          <w:szCs w:val="28"/>
        </w:rPr>
        <w:t xml:space="preserve">Данный документ размещен по адресу: </w:t>
      </w:r>
      <w:hyperlink r:id="rId13" w:anchor="npa=55631" w:history="1">
        <w:r w:rsidRPr="00987D2D">
          <w:rPr>
            <w:rStyle w:val="a5"/>
            <w:sz w:val="28"/>
            <w:szCs w:val="28"/>
          </w:rPr>
          <w:t>http://regulation.gov.ru/projects#npa=55631</w:t>
        </w:r>
      </w:hyperlink>
      <w:r>
        <w:rPr>
          <w:sz w:val="28"/>
          <w:szCs w:val="28"/>
        </w:rPr>
        <w:t>.</w:t>
      </w:r>
    </w:p>
    <w:p w:rsidR="00B53D11" w:rsidRDefault="00B53D11" w:rsidP="00350957">
      <w:pPr>
        <w:ind w:firstLine="567"/>
        <w:jc w:val="both"/>
        <w:rPr>
          <w:sz w:val="28"/>
          <w:szCs w:val="28"/>
        </w:rPr>
      </w:pPr>
      <w:r w:rsidRPr="004908C2">
        <w:rPr>
          <w:bCs/>
          <w:sz w:val="28"/>
          <w:szCs w:val="28"/>
        </w:rPr>
        <w:t>Республиканск</w:t>
      </w:r>
      <w:r>
        <w:rPr>
          <w:bCs/>
          <w:sz w:val="28"/>
          <w:szCs w:val="28"/>
        </w:rPr>
        <w:t>ая</w:t>
      </w:r>
      <w:r w:rsidRPr="004908C2">
        <w:rPr>
          <w:bCs/>
          <w:sz w:val="28"/>
          <w:szCs w:val="28"/>
        </w:rPr>
        <w:t xml:space="preserve"> организация Башкортостана Профсоюза работников</w:t>
      </w:r>
      <w:r w:rsidR="00047BC9">
        <w:rPr>
          <w:bCs/>
          <w:sz w:val="28"/>
          <w:szCs w:val="28"/>
        </w:rPr>
        <w:t xml:space="preserve">  </w:t>
      </w:r>
      <w:r w:rsidRPr="004908C2">
        <w:rPr>
          <w:bCs/>
          <w:sz w:val="28"/>
          <w:szCs w:val="28"/>
        </w:rPr>
        <w:t xml:space="preserve"> здравоохранения</w:t>
      </w:r>
      <w:r w:rsidRPr="000E1184">
        <w:rPr>
          <w:bCs/>
          <w:sz w:val="28"/>
          <w:szCs w:val="28"/>
        </w:rPr>
        <w:t xml:space="preserve"> Российской Федерации</w:t>
      </w:r>
      <w:r>
        <w:rPr>
          <w:bCs/>
          <w:sz w:val="28"/>
          <w:szCs w:val="28"/>
        </w:rPr>
        <w:t xml:space="preserve"> (далее – РОБ ПРЗ РФ) обращается ко всем медицинским работникам республики не оставаться безучастными и </w:t>
      </w:r>
      <w:r w:rsidR="00047BC9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проголосовать на </w:t>
      </w:r>
      <w:r w:rsidRPr="00251C7B">
        <w:rPr>
          <w:sz w:val="28"/>
          <w:szCs w:val="28"/>
          <w:shd w:val="clear" w:color="auto" w:fill="FEFEFE"/>
        </w:rPr>
        <w:t>федеральн</w:t>
      </w:r>
      <w:r>
        <w:rPr>
          <w:sz w:val="28"/>
          <w:szCs w:val="28"/>
          <w:shd w:val="clear" w:color="auto" w:fill="FEFEFE"/>
        </w:rPr>
        <w:t>ом</w:t>
      </w:r>
      <w:r w:rsidRPr="005E25B4">
        <w:rPr>
          <w:b/>
          <w:sz w:val="28"/>
          <w:szCs w:val="28"/>
          <w:shd w:val="clear" w:color="auto" w:fill="FEFEFE"/>
        </w:rPr>
        <w:t xml:space="preserve"> </w:t>
      </w:r>
      <w:r>
        <w:rPr>
          <w:sz w:val="28"/>
          <w:szCs w:val="28"/>
          <w:shd w:val="clear" w:color="auto" w:fill="FEFEFE"/>
        </w:rPr>
        <w:t>портале</w:t>
      </w:r>
      <w:r w:rsidRPr="00251C7B">
        <w:rPr>
          <w:sz w:val="28"/>
          <w:szCs w:val="28"/>
          <w:shd w:val="clear" w:color="auto" w:fill="FEFEFE"/>
        </w:rPr>
        <w:t xml:space="preserve"> проектов </w:t>
      </w:r>
      <w:r w:rsidRPr="007247CE">
        <w:rPr>
          <w:sz w:val="28"/>
          <w:szCs w:val="28"/>
          <w:shd w:val="clear" w:color="auto" w:fill="FEFEFE"/>
        </w:rPr>
        <w:t>нормативных правовых актов</w:t>
      </w:r>
      <w:r>
        <w:rPr>
          <w:sz w:val="28"/>
          <w:szCs w:val="28"/>
          <w:shd w:val="clear" w:color="auto" w:fill="FEFEFE"/>
        </w:rPr>
        <w:t xml:space="preserve"> в </w:t>
      </w:r>
      <w:r>
        <w:rPr>
          <w:sz w:val="28"/>
          <w:szCs w:val="28"/>
        </w:rPr>
        <w:t>поддержку</w:t>
      </w:r>
      <w:r w:rsidRPr="005131DD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 xml:space="preserve"> </w:t>
      </w:r>
      <w:r w:rsidR="00350957">
        <w:rPr>
          <w:sz w:val="28"/>
          <w:szCs w:val="28"/>
        </w:rPr>
        <w:t>постановления</w:t>
      </w:r>
      <w:r>
        <w:rPr>
          <w:sz w:val="28"/>
          <w:szCs w:val="28"/>
        </w:rPr>
        <w:t>.</w:t>
      </w:r>
    </w:p>
    <w:p w:rsidR="0069183E" w:rsidRDefault="0069183E" w:rsidP="00B53D1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 того, насколько активно медицинское сообщество примет участи</w:t>
      </w:r>
      <w:r w:rsidR="00BE4BA4">
        <w:rPr>
          <w:sz w:val="28"/>
          <w:szCs w:val="28"/>
        </w:rPr>
        <w:t>е</w:t>
      </w:r>
      <w:r>
        <w:rPr>
          <w:sz w:val="28"/>
          <w:szCs w:val="28"/>
        </w:rPr>
        <w:t xml:space="preserve"> в </w:t>
      </w:r>
      <w:r w:rsidR="00BE4BA4">
        <w:rPr>
          <w:sz w:val="28"/>
          <w:szCs w:val="28"/>
        </w:rPr>
        <w:t xml:space="preserve">    </w:t>
      </w:r>
      <w:r w:rsidR="00350957">
        <w:rPr>
          <w:sz w:val="28"/>
          <w:szCs w:val="28"/>
        </w:rPr>
        <w:t>голосовании</w:t>
      </w:r>
      <w:r w:rsidR="00BE4BA4">
        <w:rPr>
          <w:sz w:val="28"/>
          <w:szCs w:val="28"/>
        </w:rPr>
        <w:t>,</w:t>
      </w:r>
      <w:r>
        <w:rPr>
          <w:sz w:val="28"/>
          <w:szCs w:val="28"/>
        </w:rPr>
        <w:t xml:space="preserve"> в значительной мере будет зависеть и его дальнейшая судьба.</w:t>
      </w:r>
    </w:p>
    <w:p w:rsidR="00B53D11" w:rsidRDefault="00B53D11" w:rsidP="00B53D11">
      <w:pPr>
        <w:ind w:firstLine="567"/>
        <w:jc w:val="both"/>
        <w:rPr>
          <w:sz w:val="28"/>
          <w:szCs w:val="28"/>
        </w:rPr>
      </w:pPr>
    </w:p>
    <w:p w:rsidR="00B53D11" w:rsidRPr="00251C7B" w:rsidRDefault="00B53D11" w:rsidP="00B53D1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того, чтобы проголосовать </w:t>
      </w:r>
      <w:r w:rsidRPr="00251C7B">
        <w:rPr>
          <w:sz w:val="28"/>
          <w:szCs w:val="28"/>
        </w:rPr>
        <w:t xml:space="preserve">на </w:t>
      </w:r>
      <w:r w:rsidRPr="00251C7B">
        <w:rPr>
          <w:sz w:val="28"/>
          <w:szCs w:val="28"/>
          <w:shd w:val="clear" w:color="auto" w:fill="FEFEFE"/>
        </w:rPr>
        <w:t>федеральн</w:t>
      </w:r>
      <w:r>
        <w:rPr>
          <w:sz w:val="28"/>
          <w:szCs w:val="28"/>
          <w:shd w:val="clear" w:color="auto" w:fill="FEFEFE"/>
        </w:rPr>
        <w:t>ом</w:t>
      </w:r>
      <w:r w:rsidRPr="005E25B4">
        <w:rPr>
          <w:b/>
          <w:sz w:val="28"/>
          <w:szCs w:val="28"/>
          <w:shd w:val="clear" w:color="auto" w:fill="FEFEFE"/>
        </w:rPr>
        <w:t xml:space="preserve"> </w:t>
      </w:r>
      <w:r>
        <w:rPr>
          <w:sz w:val="28"/>
          <w:szCs w:val="28"/>
          <w:shd w:val="clear" w:color="auto" w:fill="FEFEFE"/>
        </w:rPr>
        <w:t>портале</w:t>
      </w:r>
      <w:r w:rsidRPr="00251C7B">
        <w:rPr>
          <w:sz w:val="28"/>
          <w:szCs w:val="28"/>
          <w:shd w:val="clear" w:color="auto" w:fill="FEFEFE"/>
        </w:rPr>
        <w:t xml:space="preserve"> проектов </w:t>
      </w:r>
      <w:r w:rsidR="00047BC9">
        <w:rPr>
          <w:sz w:val="28"/>
          <w:szCs w:val="28"/>
          <w:shd w:val="clear" w:color="auto" w:fill="FEFEFE"/>
        </w:rPr>
        <w:t xml:space="preserve">          </w:t>
      </w:r>
      <w:r w:rsidRPr="007247CE">
        <w:rPr>
          <w:sz w:val="28"/>
          <w:szCs w:val="28"/>
          <w:shd w:val="clear" w:color="auto" w:fill="FEFEFE"/>
        </w:rPr>
        <w:t>нормативных правовых актов</w:t>
      </w:r>
      <w:r>
        <w:rPr>
          <w:sz w:val="28"/>
          <w:szCs w:val="28"/>
          <w:shd w:val="clear" w:color="auto" w:fill="FEFEFE"/>
        </w:rPr>
        <w:t xml:space="preserve"> необходимо выполнить следующие действия:</w:t>
      </w:r>
    </w:p>
    <w:p w:rsidR="00B53D11" w:rsidRDefault="00B53D11" w:rsidP="00B53D11">
      <w:pPr>
        <w:jc w:val="both"/>
        <w:rPr>
          <w:sz w:val="28"/>
          <w:szCs w:val="28"/>
        </w:rPr>
      </w:pPr>
    </w:p>
    <w:p w:rsidR="00B53D11" w:rsidRDefault="00B53D11" w:rsidP="00350957">
      <w:pPr>
        <w:ind w:firstLine="567"/>
        <w:jc w:val="both"/>
        <w:rPr>
          <w:bCs/>
          <w:sz w:val="28"/>
          <w:szCs w:val="28"/>
        </w:rPr>
      </w:pPr>
      <w:r w:rsidRPr="005B6C9E">
        <w:rPr>
          <w:sz w:val="28"/>
          <w:szCs w:val="28"/>
        </w:rPr>
        <w:lastRenderedPageBreak/>
        <w:t>1. Осуществите</w:t>
      </w:r>
      <w:r w:rsidRPr="004908C2">
        <w:rPr>
          <w:sz w:val="28"/>
          <w:szCs w:val="28"/>
        </w:rPr>
        <w:t xml:space="preserve"> вход на сайт </w:t>
      </w:r>
      <w:r w:rsidRPr="004908C2">
        <w:rPr>
          <w:bCs/>
          <w:sz w:val="28"/>
          <w:szCs w:val="28"/>
        </w:rPr>
        <w:t>Республиканской организация Башкортостана Профсоюза работников здравоохранения</w:t>
      </w:r>
      <w:r w:rsidRPr="000E1184">
        <w:rPr>
          <w:bCs/>
          <w:sz w:val="28"/>
          <w:szCs w:val="28"/>
        </w:rPr>
        <w:t xml:space="preserve"> Российской Федерации</w:t>
      </w:r>
      <w:r>
        <w:rPr>
          <w:bCs/>
          <w:sz w:val="28"/>
          <w:szCs w:val="28"/>
        </w:rPr>
        <w:t xml:space="preserve"> по адресу: </w:t>
      </w:r>
      <w:hyperlink r:id="rId14" w:history="1">
        <w:r w:rsidRPr="00953474">
          <w:rPr>
            <w:rStyle w:val="a5"/>
            <w:bCs/>
            <w:sz w:val="28"/>
            <w:szCs w:val="28"/>
          </w:rPr>
          <w:t>http://www.robprzrf.ru/</w:t>
        </w:r>
      </w:hyperlink>
    </w:p>
    <w:p w:rsidR="00B53D11" w:rsidRDefault="00BE4BA4" w:rsidP="003509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 сайте</w:t>
      </w:r>
      <w:r w:rsidR="00B53D11">
        <w:rPr>
          <w:sz w:val="28"/>
          <w:szCs w:val="28"/>
        </w:rPr>
        <w:t xml:space="preserve"> справа имеется раздел «Актуально», выделенный красным </w:t>
      </w:r>
      <w:r w:rsidR="00047BC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B53D11">
        <w:rPr>
          <w:sz w:val="28"/>
          <w:szCs w:val="28"/>
        </w:rPr>
        <w:t>цветом. Найдите ссылку</w:t>
      </w:r>
      <w:r w:rsidR="00B53D11" w:rsidRPr="005131DD">
        <w:rPr>
          <w:sz w:val="28"/>
          <w:szCs w:val="28"/>
        </w:rPr>
        <w:t xml:space="preserve"> </w:t>
      </w:r>
      <w:r w:rsidR="00B53D11">
        <w:rPr>
          <w:sz w:val="28"/>
          <w:szCs w:val="28"/>
        </w:rPr>
        <w:t>«</w:t>
      </w:r>
      <w:r w:rsidR="00350957" w:rsidRPr="00350957">
        <w:rPr>
          <w:sz w:val="28"/>
          <w:szCs w:val="28"/>
        </w:rPr>
        <w:t>Поддержка проекта постановления Правительства РФ, разрешающего работать близким родственникам в одной организации</w:t>
      </w:r>
      <w:r w:rsidR="00916F0B">
        <w:rPr>
          <w:sz w:val="28"/>
          <w:szCs w:val="28"/>
        </w:rPr>
        <w:t>» и нажм</w:t>
      </w:r>
      <w:r w:rsidR="00916F0B">
        <w:rPr>
          <w:sz w:val="28"/>
          <w:szCs w:val="28"/>
        </w:rPr>
        <w:t>и</w:t>
      </w:r>
      <w:r w:rsidR="00916F0B">
        <w:rPr>
          <w:sz w:val="28"/>
          <w:szCs w:val="28"/>
        </w:rPr>
        <w:t>те на нее</w:t>
      </w:r>
      <w:r w:rsidR="00350957">
        <w:rPr>
          <w:sz w:val="28"/>
          <w:szCs w:val="28"/>
        </w:rPr>
        <w:t>.</w:t>
      </w:r>
      <w:r w:rsidR="00916F0B">
        <w:rPr>
          <w:sz w:val="28"/>
          <w:szCs w:val="28"/>
        </w:rPr>
        <w:t xml:space="preserve"> </w:t>
      </w:r>
    </w:p>
    <w:p w:rsidR="00E3321D" w:rsidRDefault="00096B02" w:rsidP="00350957">
      <w:pPr>
        <w:jc w:val="both"/>
        <w:rPr>
          <w:sz w:val="28"/>
          <w:szCs w:val="28"/>
        </w:rPr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9" type="#_x0000_t13" style="position:absolute;left:0;text-align:left;margin-left:352.25pt;margin-top:185.9pt;width:48.95pt;height:27.85pt;z-index:251673088" fillcolor="#c0504d [3205]" strokecolor="#f2f2f2 [3041]" strokeweight="3pt">
            <v:shadow on="t" type="perspective" color="#622423 [1605]" opacity=".5" offset="1pt" offset2="-1pt"/>
          </v:shape>
        </w:pict>
      </w:r>
      <w:r w:rsidR="00350957">
        <w:rPr>
          <w:noProof/>
        </w:rPr>
        <w:drawing>
          <wp:inline distT="0" distB="0" distL="0" distR="0" wp14:anchorId="19FAA5BF" wp14:editId="3FB5626F">
            <wp:extent cx="6152515" cy="3845560"/>
            <wp:effectExtent l="0" t="0" r="63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21D" w:rsidRPr="00E3321D" w:rsidRDefault="00350957" w:rsidP="00E3321D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321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 открывшейся </w:t>
      </w:r>
      <w:r w:rsidR="00E3321D">
        <w:rPr>
          <w:sz w:val="28"/>
          <w:szCs w:val="28"/>
        </w:rPr>
        <w:t>страниц</w:t>
      </w:r>
      <w:r>
        <w:rPr>
          <w:sz w:val="28"/>
          <w:szCs w:val="28"/>
        </w:rPr>
        <w:t>е</w:t>
      </w:r>
      <w:r w:rsidR="00E3321D">
        <w:rPr>
          <w:sz w:val="28"/>
          <w:szCs w:val="28"/>
        </w:rPr>
        <w:t xml:space="preserve">, располагается ссылка  </w:t>
      </w:r>
      <w:r w:rsidR="00E3321D" w:rsidRPr="00251C7B">
        <w:rPr>
          <w:sz w:val="28"/>
          <w:szCs w:val="28"/>
        </w:rPr>
        <w:t xml:space="preserve">на </w:t>
      </w:r>
      <w:r w:rsidR="0004067E">
        <w:rPr>
          <w:sz w:val="28"/>
          <w:szCs w:val="28"/>
        </w:rPr>
        <w:t xml:space="preserve">                                </w:t>
      </w:r>
      <w:r w:rsidR="00E3321D" w:rsidRPr="00251C7B">
        <w:rPr>
          <w:sz w:val="28"/>
          <w:szCs w:val="28"/>
          <w:shd w:val="clear" w:color="auto" w:fill="FEFEFE"/>
        </w:rPr>
        <w:t>федеральн</w:t>
      </w:r>
      <w:r w:rsidR="00E3321D">
        <w:rPr>
          <w:sz w:val="28"/>
          <w:szCs w:val="28"/>
          <w:shd w:val="clear" w:color="auto" w:fill="FEFEFE"/>
        </w:rPr>
        <w:t>ый</w:t>
      </w:r>
      <w:r w:rsidR="00E3321D" w:rsidRPr="005E25B4">
        <w:rPr>
          <w:b/>
          <w:sz w:val="28"/>
          <w:szCs w:val="28"/>
          <w:shd w:val="clear" w:color="auto" w:fill="FEFEFE"/>
        </w:rPr>
        <w:t xml:space="preserve"> </w:t>
      </w:r>
      <w:r w:rsidR="00E3321D">
        <w:rPr>
          <w:sz w:val="28"/>
          <w:szCs w:val="28"/>
          <w:shd w:val="clear" w:color="auto" w:fill="FEFEFE"/>
        </w:rPr>
        <w:t>портал</w:t>
      </w:r>
      <w:r w:rsidR="00E3321D" w:rsidRPr="00251C7B">
        <w:rPr>
          <w:sz w:val="28"/>
          <w:szCs w:val="28"/>
          <w:shd w:val="clear" w:color="auto" w:fill="FEFEFE"/>
        </w:rPr>
        <w:t xml:space="preserve"> проектов </w:t>
      </w:r>
      <w:r w:rsidR="00E3321D" w:rsidRPr="007247CE">
        <w:rPr>
          <w:sz w:val="28"/>
          <w:szCs w:val="28"/>
          <w:shd w:val="clear" w:color="auto" w:fill="FEFEFE"/>
        </w:rPr>
        <w:t>нормативных правовых актов:</w:t>
      </w:r>
      <w:r w:rsidRPr="00350957">
        <w:t xml:space="preserve"> </w:t>
      </w:r>
      <w:hyperlink r:id="rId16" w:anchor="npa=55631" w:history="1">
        <w:r w:rsidRPr="00987D2D">
          <w:rPr>
            <w:rStyle w:val="a5"/>
            <w:sz w:val="28"/>
            <w:szCs w:val="28"/>
            <w:shd w:val="clear" w:color="auto" w:fill="FEFEFE"/>
          </w:rPr>
          <w:t>http://regulation.gov.ru/projects#npa=55631</w:t>
        </w:r>
      </w:hyperlink>
      <w:r w:rsidR="00E3321D">
        <w:rPr>
          <w:sz w:val="28"/>
          <w:szCs w:val="28"/>
        </w:rPr>
        <w:t xml:space="preserve">,  </w:t>
      </w:r>
      <w:r w:rsidR="00E3321D" w:rsidRPr="007247CE">
        <w:rPr>
          <w:sz w:val="28"/>
          <w:szCs w:val="28"/>
        </w:rPr>
        <w:t xml:space="preserve">перейдите по ней. </w:t>
      </w:r>
    </w:p>
    <w:p w:rsidR="00B53D11" w:rsidRDefault="00096B02" w:rsidP="00350957">
      <w:pPr>
        <w:rPr>
          <w:sz w:val="28"/>
          <w:szCs w:val="28"/>
        </w:rPr>
      </w:pPr>
      <w:r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1" type="#_x0000_t66" style="position:absolute;margin-left:258.5pt;margin-top:190.4pt;width:71.3pt;height:31.95pt;z-index:251674112" fillcolor="#c0504d [3205]" strokecolor="#f2f2f2 [3041]" strokeweight="3pt">
            <v:shadow on="t" type="perspective" color="#622423 [1605]" opacity=".5" offset="1pt" offset2="-1pt"/>
          </v:shape>
        </w:pict>
      </w:r>
      <w:r w:rsidR="00350957">
        <w:rPr>
          <w:noProof/>
        </w:rPr>
        <w:drawing>
          <wp:inline distT="0" distB="0" distL="0" distR="0" wp14:anchorId="2C0588A0" wp14:editId="540CA7F5">
            <wp:extent cx="6152515" cy="3845560"/>
            <wp:effectExtent l="0" t="0" r="63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69183E" w:rsidRDefault="0069183E" w:rsidP="00350957">
      <w:pPr>
        <w:jc w:val="both"/>
        <w:rPr>
          <w:sz w:val="28"/>
          <w:szCs w:val="28"/>
        </w:rPr>
      </w:pPr>
    </w:p>
    <w:p w:rsidR="00B53D11" w:rsidRDefault="00350957" w:rsidP="00B53D11">
      <w:pPr>
        <w:ind w:firstLine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</w:rPr>
        <w:t>4</w:t>
      </w:r>
      <w:r w:rsidR="00B53D11">
        <w:rPr>
          <w:sz w:val="28"/>
          <w:szCs w:val="28"/>
        </w:rPr>
        <w:t xml:space="preserve">. На открывшейся странице </w:t>
      </w:r>
      <w:r w:rsidR="00B53D11" w:rsidRPr="00251C7B">
        <w:rPr>
          <w:sz w:val="28"/>
          <w:szCs w:val="28"/>
          <w:shd w:val="clear" w:color="auto" w:fill="FEFEFE"/>
        </w:rPr>
        <w:t>федеральн</w:t>
      </w:r>
      <w:r w:rsidR="00B53D11">
        <w:rPr>
          <w:sz w:val="28"/>
          <w:szCs w:val="28"/>
          <w:shd w:val="clear" w:color="auto" w:fill="FEFEFE"/>
        </w:rPr>
        <w:t>ого</w:t>
      </w:r>
      <w:r w:rsidR="00B53D11" w:rsidRPr="005E25B4">
        <w:rPr>
          <w:b/>
          <w:sz w:val="28"/>
          <w:szCs w:val="28"/>
          <w:shd w:val="clear" w:color="auto" w:fill="FEFEFE"/>
        </w:rPr>
        <w:t xml:space="preserve"> </w:t>
      </w:r>
      <w:r w:rsidR="00B53D11">
        <w:rPr>
          <w:sz w:val="28"/>
          <w:szCs w:val="28"/>
          <w:shd w:val="clear" w:color="auto" w:fill="FEFEFE"/>
        </w:rPr>
        <w:t>портала</w:t>
      </w:r>
      <w:r w:rsidR="008E0DC4">
        <w:rPr>
          <w:sz w:val="28"/>
          <w:szCs w:val="28"/>
          <w:shd w:val="clear" w:color="auto" w:fill="FEFEFE"/>
        </w:rPr>
        <w:t xml:space="preserve"> проектов</w:t>
      </w:r>
      <w:r w:rsidR="00B53D11">
        <w:rPr>
          <w:sz w:val="28"/>
          <w:szCs w:val="28"/>
          <w:shd w:val="clear" w:color="auto" w:fill="FEFEFE"/>
        </w:rPr>
        <w:t xml:space="preserve"> </w:t>
      </w:r>
      <w:r w:rsidR="00B53D11" w:rsidRPr="007247CE">
        <w:rPr>
          <w:sz w:val="28"/>
          <w:szCs w:val="28"/>
          <w:shd w:val="clear" w:color="auto" w:fill="FEFEFE"/>
        </w:rPr>
        <w:t>нормативных правовых актов</w:t>
      </w:r>
      <w:r w:rsidR="00B53D11">
        <w:rPr>
          <w:sz w:val="28"/>
          <w:szCs w:val="28"/>
          <w:shd w:val="clear" w:color="auto" w:fill="FEFEFE"/>
        </w:rPr>
        <w:t xml:space="preserve"> содержится информация о законопроекте. </w:t>
      </w:r>
    </w:p>
    <w:p w:rsidR="00916F0B" w:rsidRDefault="00916F0B" w:rsidP="00916F0B">
      <w:pPr>
        <w:ind w:firstLine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  <w:shd w:val="clear" w:color="auto" w:fill="FEFEFE"/>
        </w:rPr>
        <w:t>Предлагаем Ва</w:t>
      </w:r>
      <w:r w:rsidR="00350957">
        <w:rPr>
          <w:sz w:val="28"/>
          <w:szCs w:val="28"/>
          <w:shd w:val="clear" w:color="auto" w:fill="FEFEFE"/>
        </w:rPr>
        <w:t xml:space="preserve">м ознакомиться с законопроектом, нажав на ссылку «Текст проекта </w:t>
      </w:r>
      <w:proofErr w:type="gramStart"/>
      <w:r w:rsidR="00350957">
        <w:rPr>
          <w:sz w:val="28"/>
          <w:szCs w:val="28"/>
          <w:shd w:val="clear" w:color="auto" w:fill="FEFEFE"/>
        </w:rPr>
        <w:t>нормативного-правового</w:t>
      </w:r>
      <w:proofErr w:type="gramEnd"/>
      <w:r w:rsidR="00350957">
        <w:rPr>
          <w:sz w:val="28"/>
          <w:szCs w:val="28"/>
          <w:shd w:val="clear" w:color="auto" w:fill="FEFEFE"/>
        </w:rPr>
        <w:t xml:space="preserve"> акта».</w:t>
      </w:r>
    </w:p>
    <w:p w:rsidR="00B53D11" w:rsidRDefault="00096B02" w:rsidP="00350957">
      <w:pPr>
        <w:jc w:val="both"/>
        <w:rPr>
          <w:sz w:val="28"/>
          <w:szCs w:val="28"/>
          <w:shd w:val="clear" w:color="auto" w:fill="FEFEFE"/>
        </w:rPr>
      </w:pPr>
      <w:r>
        <w:rPr>
          <w:noProof/>
        </w:rPr>
        <w:pict>
          <v:shape id="_x0000_s1042" type="#_x0000_t66" style="position:absolute;left:0;text-align:left;margin-left:288.45pt;margin-top:183.95pt;width:94.4pt;height:27.85pt;z-index:251675136" fillcolor="#c0504d [3205]" strokecolor="#f2f2f2 [3041]" strokeweight="3pt">
            <v:shadow on="t" type="perspective" color="#622423 [1605]" opacity=".5" offset="1pt" offset2="-1pt"/>
          </v:shape>
        </w:pict>
      </w:r>
      <w:r w:rsidR="00350957">
        <w:rPr>
          <w:noProof/>
        </w:rPr>
        <w:drawing>
          <wp:inline distT="0" distB="0" distL="0" distR="0" wp14:anchorId="2943AE65" wp14:editId="457F758B">
            <wp:extent cx="6152515" cy="3845560"/>
            <wp:effectExtent l="0" t="0" r="63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D11" w:rsidRDefault="00350957" w:rsidP="00E332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53D11">
        <w:rPr>
          <w:sz w:val="28"/>
          <w:szCs w:val="28"/>
        </w:rPr>
        <w:t>. Проголосовать за законопроект без регистрации невозможно. Для рег</w:t>
      </w:r>
      <w:r w:rsidR="00B53D11">
        <w:rPr>
          <w:sz w:val="28"/>
          <w:szCs w:val="28"/>
        </w:rPr>
        <w:t>и</w:t>
      </w:r>
      <w:r w:rsidR="00B53D11">
        <w:rPr>
          <w:sz w:val="28"/>
          <w:szCs w:val="28"/>
        </w:rPr>
        <w:t>страции на сайте нажмите на ссылку «Ваши предложения».</w:t>
      </w:r>
    </w:p>
    <w:p w:rsidR="00B53D11" w:rsidRDefault="00096B02" w:rsidP="00B53D11">
      <w:pPr>
        <w:rPr>
          <w:sz w:val="28"/>
          <w:szCs w:val="28"/>
        </w:rPr>
      </w:pPr>
      <w:r>
        <w:rPr>
          <w:noProof/>
        </w:rPr>
        <w:pict>
          <v:shape id="_x0000_s1043" type="#_x0000_t66" style="position:absolute;margin-left:310.15pt;margin-top:166.65pt;width:79.45pt;height:26.45pt;z-index:251676160" fillcolor="#c0504d [3205]" strokecolor="#f2f2f2 [3041]" strokeweight="3pt">
            <v:shadow on="t" type="perspective" color="#622423 [1605]" opacity=".5" offset="1pt" offset2="-1pt"/>
          </v:shape>
        </w:pict>
      </w:r>
      <w:r w:rsidR="008A48F0">
        <w:rPr>
          <w:noProof/>
        </w:rPr>
        <w:drawing>
          <wp:inline distT="0" distB="0" distL="0" distR="0" wp14:anchorId="78FCEB17" wp14:editId="45370E6A">
            <wp:extent cx="6152515" cy="3845560"/>
            <wp:effectExtent l="0" t="0" r="63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E3321D" w:rsidRDefault="00E3321D" w:rsidP="008E0DC4">
      <w:pPr>
        <w:ind w:firstLine="567"/>
        <w:rPr>
          <w:sz w:val="28"/>
          <w:szCs w:val="28"/>
        </w:rPr>
      </w:pPr>
    </w:p>
    <w:p w:rsidR="00B53D11" w:rsidRDefault="008A48F0" w:rsidP="008A48F0">
      <w:pPr>
        <w:ind w:firstLine="567"/>
        <w:rPr>
          <w:sz w:val="28"/>
          <w:szCs w:val="28"/>
        </w:rPr>
      </w:pPr>
      <w:r>
        <w:rPr>
          <w:sz w:val="28"/>
          <w:szCs w:val="28"/>
        </w:rPr>
        <w:t>6</w:t>
      </w:r>
      <w:r w:rsidR="00B53D11">
        <w:rPr>
          <w:sz w:val="28"/>
          <w:szCs w:val="28"/>
        </w:rPr>
        <w:t>. В открывшейся странице нажмите кнопку «Зарегистрироваться»</w:t>
      </w:r>
      <w:r>
        <w:rPr>
          <w:sz w:val="28"/>
          <w:szCs w:val="28"/>
        </w:rPr>
        <w:t>.</w:t>
      </w:r>
      <w:r w:rsidR="00B53D11">
        <w:rPr>
          <w:noProof/>
          <w:sz w:val="28"/>
          <w:szCs w:val="28"/>
        </w:rPr>
        <w:drawing>
          <wp:anchor distT="0" distB="0" distL="114300" distR="114300" simplePos="0" relativeHeight="251652608" behindDoc="1" locked="0" layoutInCell="1" allowOverlap="1" wp14:anchorId="6E80066B" wp14:editId="40832EFB">
            <wp:simplePos x="0" y="0"/>
            <wp:positionH relativeFrom="column">
              <wp:posOffset>104582</wp:posOffset>
            </wp:positionH>
            <wp:positionV relativeFrom="paragraph">
              <wp:posOffset>197236</wp:posOffset>
            </wp:positionV>
            <wp:extent cx="6190918" cy="3729162"/>
            <wp:effectExtent l="19050" t="0" r="332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b="3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918" cy="3729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096B02" w:rsidP="00B53D11">
      <w:pPr>
        <w:ind w:firstLine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2" type="#_x0000_t66" style="position:absolute;left:0;text-align:left;margin-left:94.9pt;margin-top:4.1pt;width:58.65pt;height:27.55pt;rotation:2842342fd;z-index:251662848" fillcolor="#c0504d [3205]" strokecolor="#f2f2f2 [3041]" strokeweight="3pt">
            <v:shadow on="t" type="perspective" color="#622423 [1605]" opacity=".5" offset="1pt" offset2="-1pt"/>
          </v:shape>
        </w:pict>
      </w: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916F0B">
      <w:pPr>
        <w:rPr>
          <w:sz w:val="28"/>
          <w:szCs w:val="28"/>
        </w:rPr>
      </w:pPr>
    </w:p>
    <w:p w:rsidR="00E3321D" w:rsidRDefault="00E3321D" w:rsidP="00B53D11">
      <w:pPr>
        <w:ind w:firstLine="567"/>
        <w:jc w:val="both"/>
        <w:rPr>
          <w:sz w:val="28"/>
          <w:szCs w:val="28"/>
        </w:rPr>
      </w:pPr>
    </w:p>
    <w:p w:rsidR="0004067E" w:rsidRDefault="008A48F0" w:rsidP="008A48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53D11">
        <w:rPr>
          <w:sz w:val="28"/>
          <w:szCs w:val="28"/>
        </w:rPr>
        <w:t xml:space="preserve">. Откроется страница для регистрации, в которой </w:t>
      </w:r>
      <w:r w:rsidR="00E3321D">
        <w:rPr>
          <w:sz w:val="28"/>
          <w:szCs w:val="28"/>
        </w:rPr>
        <w:t xml:space="preserve">необходимо указать </w:t>
      </w:r>
      <w:r w:rsidR="0004067E">
        <w:rPr>
          <w:sz w:val="28"/>
          <w:szCs w:val="28"/>
        </w:rPr>
        <w:t xml:space="preserve">     </w:t>
      </w:r>
      <w:r w:rsidR="00E3321D">
        <w:rPr>
          <w:sz w:val="28"/>
          <w:szCs w:val="28"/>
        </w:rPr>
        <w:t>адрес</w:t>
      </w:r>
      <w:r w:rsidR="00DF007C">
        <w:rPr>
          <w:sz w:val="28"/>
          <w:szCs w:val="28"/>
        </w:rPr>
        <w:t xml:space="preserve"> Вашей</w:t>
      </w:r>
      <w:r w:rsidR="00E3321D">
        <w:rPr>
          <w:sz w:val="28"/>
          <w:szCs w:val="28"/>
        </w:rPr>
        <w:t xml:space="preserve"> электронной почты, </w:t>
      </w:r>
      <w:r w:rsidR="0004067E">
        <w:rPr>
          <w:sz w:val="28"/>
          <w:szCs w:val="28"/>
        </w:rPr>
        <w:t xml:space="preserve">ввести </w:t>
      </w:r>
      <w:r w:rsidR="00E3321D">
        <w:rPr>
          <w:sz w:val="28"/>
          <w:szCs w:val="28"/>
        </w:rPr>
        <w:t>код для регистрации на по</w:t>
      </w:r>
      <w:r w:rsidR="0004067E">
        <w:rPr>
          <w:sz w:val="28"/>
          <w:szCs w:val="28"/>
        </w:rPr>
        <w:t>ртале,          повторно ввести код для подтверждения, указать сво</w:t>
      </w:r>
      <w:r w:rsidR="00916F0B">
        <w:rPr>
          <w:sz w:val="28"/>
          <w:szCs w:val="28"/>
        </w:rPr>
        <w:t>и</w:t>
      </w:r>
      <w:r w:rsidR="0004067E">
        <w:rPr>
          <w:sz w:val="28"/>
          <w:szCs w:val="28"/>
        </w:rPr>
        <w:t xml:space="preserve"> имя и фамилию. </w:t>
      </w:r>
    </w:p>
    <w:p w:rsidR="00B53D11" w:rsidRDefault="0004067E" w:rsidP="00916F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Заполните все поля, </w:t>
      </w:r>
      <w:r w:rsidR="006741B4">
        <w:rPr>
          <w:sz w:val="28"/>
          <w:szCs w:val="28"/>
        </w:rPr>
        <w:t>ответьте</w:t>
      </w:r>
      <w:r>
        <w:rPr>
          <w:sz w:val="28"/>
          <w:szCs w:val="28"/>
        </w:rPr>
        <w:t xml:space="preserve"> на </w:t>
      </w:r>
      <w:r w:rsidR="003269CB">
        <w:rPr>
          <w:sz w:val="28"/>
          <w:szCs w:val="28"/>
        </w:rPr>
        <w:t>вопрос</w:t>
      </w:r>
      <w:r w:rsidR="006741B4">
        <w:rPr>
          <w:sz w:val="28"/>
          <w:szCs w:val="28"/>
        </w:rPr>
        <w:t xml:space="preserve">, содержащийся  </w:t>
      </w:r>
      <w:r w:rsidR="00916F0B">
        <w:rPr>
          <w:sz w:val="28"/>
          <w:szCs w:val="28"/>
        </w:rPr>
        <w:t>в нижней формы регистрации</w:t>
      </w:r>
      <w:r w:rsidR="006741B4">
        <w:rPr>
          <w:sz w:val="28"/>
          <w:szCs w:val="28"/>
        </w:rPr>
        <w:t>,</w:t>
      </w:r>
      <w:r>
        <w:rPr>
          <w:sz w:val="28"/>
          <w:szCs w:val="28"/>
        </w:rPr>
        <w:t xml:space="preserve"> и</w:t>
      </w:r>
      <w:r w:rsidR="008E0DC4">
        <w:rPr>
          <w:sz w:val="28"/>
          <w:szCs w:val="28"/>
        </w:rPr>
        <w:t xml:space="preserve"> </w:t>
      </w:r>
      <w:r w:rsidR="00B53D11">
        <w:rPr>
          <w:sz w:val="28"/>
          <w:szCs w:val="28"/>
        </w:rPr>
        <w:t>нажми</w:t>
      </w:r>
      <w:r w:rsidR="006741B4">
        <w:rPr>
          <w:sz w:val="28"/>
          <w:szCs w:val="28"/>
        </w:rPr>
        <w:t xml:space="preserve">те </w:t>
      </w:r>
      <w:r w:rsidR="00B53D11">
        <w:rPr>
          <w:sz w:val="28"/>
          <w:szCs w:val="28"/>
        </w:rPr>
        <w:t xml:space="preserve">«Отправить». </w:t>
      </w:r>
    </w:p>
    <w:p w:rsidR="00B53D11" w:rsidRDefault="00B53D11" w:rsidP="00E3321D">
      <w:pPr>
        <w:jc w:val="both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127635</wp:posOffset>
            </wp:positionH>
            <wp:positionV relativeFrom="paragraph">
              <wp:posOffset>85725</wp:posOffset>
            </wp:positionV>
            <wp:extent cx="6079490" cy="3743325"/>
            <wp:effectExtent l="1905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49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096B02" w:rsidP="00B53D11">
      <w:pPr>
        <w:ind w:firstLine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7" type="#_x0000_t66" style="position:absolute;left:0;text-align:left;margin-left:272.3pt;margin-top:9pt;width:58.65pt;height:27.55pt;rotation:-2497972fd;z-index:251670016" fillcolor="#c0504d [3205]" strokecolor="#f2f2f2 [3041]" strokeweight="3pt">
            <v:shadow on="t" type="perspective" color="#622423 [1605]" opacity=".5" offset="1pt" offset2="-1pt"/>
          </v:shape>
        </w:pict>
      </w: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096B02" w:rsidP="00B53D11">
      <w:pPr>
        <w:ind w:firstLine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3" type="#_x0000_t66" style="position:absolute;left:0;text-align:left;margin-left:282.8pt;margin-top:10.35pt;width:58.65pt;height:27.55pt;rotation:2842342fd;z-index:251663872" fillcolor="#c0504d [3205]" strokecolor="#f2f2f2 [3041]" strokeweight="3pt">
            <v:shadow on="t" type="perspective" color="#622423 [1605]" opacity=".5" offset="1pt" offset2="-1pt"/>
          </v:shape>
        </w:pict>
      </w: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8A48F0" w:rsidP="008A48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B53D11">
        <w:rPr>
          <w:sz w:val="28"/>
          <w:szCs w:val="28"/>
        </w:rPr>
        <w:t xml:space="preserve">. На адрес </w:t>
      </w:r>
      <w:r w:rsidR="00DF007C">
        <w:rPr>
          <w:sz w:val="28"/>
          <w:szCs w:val="28"/>
        </w:rPr>
        <w:t>В</w:t>
      </w:r>
      <w:r w:rsidR="0004067E">
        <w:rPr>
          <w:sz w:val="28"/>
          <w:szCs w:val="28"/>
        </w:rPr>
        <w:t xml:space="preserve">ашей </w:t>
      </w:r>
      <w:r w:rsidR="00B53D11">
        <w:rPr>
          <w:sz w:val="28"/>
          <w:szCs w:val="28"/>
        </w:rPr>
        <w:t xml:space="preserve">электронной почты придет письмо, в котором будет </w:t>
      </w:r>
      <w:r w:rsidR="003269CB">
        <w:rPr>
          <w:sz w:val="28"/>
          <w:szCs w:val="28"/>
        </w:rPr>
        <w:t xml:space="preserve">   </w:t>
      </w:r>
      <w:r w:rsidR="00B53D11">
        <w:rPr>
          <w:sz w:val="28"/>
          <w:szCs w:val="28"/>
        </w:rPr>
        <w:t>с</w:t>
      </w:r>
      <w:r w:rsidR="00B53D11">
        <w:rPr>
          <w:sz w:val="28"/>
          <w:szCs w:val="28"/>
        </w:rPr>
        <w:t>о</w:t>
      </w:r>
      <w:r w:rsidR="00B53D11">
        <w:rPr>
          <w:sz w:val="28"/>
          <w:szCs w:val="28"/>
        </w:rPr>
        <w:t>дер</w:t>
      </w:r>
      <w:r w:rsidR="008E0DC4">
        <w:rPr>
          <w:sz w:val="28"/>
          <w:szCs w:val="28"/>
        </w:rPr>
        <w:t>жаться ссылка. Д</w:t>
      </w:r>
      <w:r w:rsidR="00B53D11">
        <w:rPr>
          <w:sz w:val="28"/>
          <w:szCs w:val="28"/>
        </w:rPr>
        <w:t>ля перехода по ссылке нажмите на нее.</w:t>
      </w:r>
    </w:p>
    <w:p w:rsidR="00B53D11" w:rsidRDefault="00B53D11" w:rsidP="00B53D11">
      <w:pPr>
        <w:ind w:firstLine="567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-5715</wp:posOffset>
            </wp:positionV>
            <wp:extent cx="6206490" cy="3709035"/>
            <wp:effectExtent l="19050" t="0" r="381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370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B53D11" w:rsidP="00B53D11">
      <w:pPr>
        <w:ind w:firstLine="567"/>
        <w:rPr>
          <w:sz w:val="28"/>
          <w:szCs w:val="28"/>
        </w:rPr>
      </w:pPr>
    </w:p>
    <w:p w:rsidR="00B53D11" w:rsidRDefault="00096B02" w:rsidP="00B53D11">
      <w:pPr>
        <w:ind w:firstLine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4" type="#_x0000_t66" style="position:absolute;left:0;text-align:left;margin-left:260.9pt;margin-top:15.85pt;width:58.65pt;height:27.55pt;rotation:20395173fd;z-index:251664896" fillcolor="#c0504d [3205]" strokecolor="#f2f2f2 [3041]" strokeweight="3pt">
            <v:shadow on="t" type="perspective" color="#622423 [1605]" opacity=".5" offset="1pt" offset2="-1pt"/>
          </v:shape>
        </w:pict>
      </w: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  <w:r w:rsidRPr="005131DD">
        <w:rPr>
          <w:b/>
          <w:color w:val="A6A6A6"/>
          <w:sz w:val="28"/>
          <w:szCs w:val="28"/>
        </w:rPr>
        <w:t xml:space="preserve">                                               </w:t>
      </w: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8A48F0" w:rsidP="00B53D1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53D11" w:rsidRPr="003B21F0">
        <w:rPr>
          <w:sz w:val="28"/>
          <w:szCs w:val="28"/>
        </w:rPr>
        <w:t xml:space="preserve">. Откроется </w:t>
      </w:r>
      <w:r w:rsidR="00B53D11">
        <w:rPr>
          <w:sz w:val="28"/>
          <w:szCs w:val="28"/>
        </w:rPr>
        <w:t xml:space="preserve"> окно «Профиль». Регистрация завершена.</w:t>
      </w:r>
    </w:p>
    <w:p w:rsidR="00B53D11" w:rsidRPr="003B21F0" w:rsidRDefault="00B53D11" w:rsidP="00B53D11">
      <w:pPr>
        <w:ind w:firstLine="567"/>
        <w:jc w:val="both"/>
        <w:rPr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  <w:r>
        <w:rPr>
          <w:b/>
          <w:noProof/>
          <w:color w:val="A6A6A6" w:themeColor="background1" w:themeShade="A6"/>
          <w:sz w:val="28"/>
          <w:szCs w:val="28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51435</wp:posOffset>
            </wp:positionV>
            <wp:extent cx="6207125" cy="3735070"/>
            <wp:effectExtent l="19050" t="0" r="3175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373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B53D11" w:rsidRDefault="00B53D11" w:rsidP="00B53D11">
      <w:pPr>
        <w:ind w:firstLine="567"/>
        <w:jc w:val="both"/>
        <w:rPr>
          <w:b/>
          <w:color w:val="A6A6A6" w:themeColor="background1" w:themeShade="A6"/>
          <w:sz w:val="28"/>
          <w:szCs w:val="28"/>
        </w:rPr>
      </w:pPr>
    </w:p>
    <w:p w:rsidR="003269CB" w:rsidRDefault="003269CB" w:rsidP="00DF007C">
      <w:pPr>
        <w:jc w:val="both"/>
        <w:rPr>
          <w:sz w:val="28"/>
          <w:szCs w:val="28"/>
        </w:rPr>
      </w:pPr>
    </w:p>
    <w:p w:rsidR="00DF007C" w:rsidRDefault="003269CB" w:rsidP="00DF007C">
      <w:pPr>
        <w:ind w:firstLine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</w:rPr>
        <w:t>1</w:t>
      </w:r>
      <w:r w:rsidR="00E5000E">
        <w:rPr>
          <w:sz w:val="28"/>
          <w:szCs w:val="28"/>
        </w:rPr>
        <w:t>0</w:t>
      </w:r>
      <w:r>
        <w:rPr>
          <w:sz w:val="28"/>
          <w:szCs w:val="28"/>
        </w:rPr>
        <w:t xml:space="preserve">. После регистрации на </w:t>
      </w:r>
      <w:r w:rsidRPr="00251C7B">
        <w:rPr>
          <w:sz w:val="28"/>
          <w:szCs w:val="28"/>
          <w:shd w:val="clear" w:color="auto" w:fill="FEFEFE"/>
        </w:rPr>
        <w:t>федеральн</w:t>
      </w:r>
      <w:r>
        <w:rPr>
          <w:sz w:val="28"/>
          <w:szCs w:val="28"/>
          <w:shd w:val="clear" w:color="auto" w:fill="FEFEFE"/>
        </w:rPr>
        <w:t>ом</w:t>
      </w:r>
      <w:r w:rsidRPr="005E25B4">
        <w:rPr>
          <w:b/>
          <w:sz w:val="28"/>
          <w:szCs w:val="28"/>
          <w:shd w:val="clear" w:color="auto" w:fill="FEFEFE"/>
        </w:rPr>
        <w:t xml:space="preserve"> </w:t>
      </w:r>
      <w:r>
        <w:rPr>
          <w:sz w:val="28"/>
          <w:szCs w:val="28"/>
          <w:shd w:val="clear" w:color="auto" w:fill="FEFEFE"/>
        </w:rPr>
        <w:t xml:space="preserve">портале проектов </w:t>
      </w:r>
      <w:r w:rsidRPr="007247CE">
        <w:rPr>
          <w:sz w:val="28"/>
          <w:szCs w:val="28"/>
          <w:shd w:val="clear" w:color="auto" w:fill="FEFEFE"/>
        </w:rPr>
        <w:t xml:space="preserve">нормативных </w:t>
      </w:r>
      <w:r>
        <w:rPr>
          <w:sz w:val="28"/>
          <w:szCs w:val="28"/>
          <w:shd w:val="clear" w:color="auto" w:fill="FEFEFE"/>
        </w:rPr>
        <w:t xml:space="preserve">  </w:t>
      </w:r>
      <w:r w:rsidRPr="007247CE">
        <w:rPr>
          <w:sz w:val="28"/>
          <w:szCs w:val="28"/>
          <w:shd w:val="clear" w:color="auto" w:fill="FEFEFE"/>
        </w:rPr>
        <w:t>правовых актов</w:t>
      </w:r>
      <w:r>
        <w:rPr>
          <w:sz w:val="28"/>
          <w:szCs w:val="28"/>
          <w:shd w:val="clear" w:color="auto" w:fill="FEFEFE"/>
        </w:rPr>
        <w:t xml:space="preserve"> вы можете выйти на главную страницу портала</w:t>
      </w:r>
      <w:r w:rsidR="00B83064">
        <w:rPr>
          <w:sz w:val="28"/>
          <w:szCs w:val="28"/>
          <w:shd w:val="clear" w:color="auto" w:fill="FEFEFE"/>
        </w:rPr>
        <w:t>, нажав на      изображение герба России в верхнем левом углу и в строке поиска найти         интересующий вас законопроект.</w:t>
      </w:r>
    </w:p>
    <w:p w:rsidR="00B83064" w:rsidRPr="00DF007C" w:rsidRDefault="008A48F0" w:rsidP="00DF007C">
      <w:pPr>
        <w:ind w:firstLine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</w:rPr>
        <w:t>В целях экономии времени</w:t>
      </w:r>
      <w:r w:rsidR="00DF007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F007C">
        <w:rPr>
          <w:sz w:val="28"/>
          <w:szCs w:val="28"/>
        </w:rPr>
        <w:t>ы можете</w:t>
      </w:r>
      <w:r w:rsidR="00DF007C">
        <w:rPr>
          <w:sz w:val="28"/>
          <w:szCs w:val="28"/>
          <w:shd w:val="clear" w:color="auto" w:fill="FEFEFE"/>
        </w:rPr>
        <w:t xml:space="preserve"> </w:t>
      </w:r>
      <w:r w:rsidR="00B53D11">
        <w:rPr>
          <w:bCs/>
          <w:sz w:val="28"/>
          <w:szCs w:val="28"/>
        </w:rPr>
        <w:t>повторно прой</w:t>
      </w:r>
      <w:r w:rsidR="00DF007C">
        <w:rPr>
          <w:bCs/>
          <w:sz w:val="28"/>
          <w:szCs w:val="28"/>
        </w:rPr>
        <w:t>ти</w:t>
      </w:r>
      <w:r w:rsidR="00B53D11">
        <w:rPr>
          <w:bCs/>
          <w:sz w:val="28"/>
          <w:szCs w:val="28"/>
        </w:rPr>
        <w:t xml:space="preserve"> по </w:t>
      </w:r>
      <w:r w:rsidR="00B53D11">
        <w:rPr>
          <w:sz w:val="28"/>
          <w:szCs w:val="28"/>
        </w:rPr>
        <w:t>ссылке</w:t>
      </w:r>
      <w:r w:rsidR="00B53D11" w:rsidRPr="005131DD">
        <w:rPr>
          <w:sz w:val="28"/>
          <w:szCs w:val="28"/>
        </w:rPr>
        <w:t xml:space="preserve"> </w:t>
      </w:r>
      <w:r w:rsidR="00B53D11">
        <w:rPr>
          <w:sz w:val="28"/>
          <w:szCs w:val="28"/>
        </w:rPr>
        <w:t>«</w:t>
      </w:r>
      <w:r w:rsidRPr="008A48F0">
        <w:rPr>
          <w:sz w:val="28"/>
          <w:szCs w:val="28"/>
        </w:rPr>
        <w:t>По</w:t>
      </w:r>
      <w:r w:rsidRPr="008A48F0">
        <w:rPr>
          <w:sz w:val="28"/>
          <w:szCs w:val="28"/>
        </w:rPr>
        <w:t>д</w:t>
      </w:r>
      <w:r w:rsidRPr="008A48F0">
        <w:rPr>
          <w:sz w:val="28"/>
          <w:szCs w:val="28"/>
        </w:rPr>
        <w:t>держка проекта постановления Правительства РФ, разрешающего работать бли</w:t>
      </w:r>
      <w:r w:rsidRPr="008A48F0">
        <w:rPr>
          <w:sz w:val="28"/>
          <w:szCs w:val="28"/>
        </w:rPr>
        <w:t>з</w:t>
      </w:r>
      <w:r w:rsidRPr="008A48F0">
        <w:rPr>
          <w:sz w:val="28"/>
          <w:szCs w:val="28"/>
        </w:rPr>
        <w:t>ким родственникам в одной организации</w:t>
      </w:r>
      <w:r w:rsidR="00B53D11">
        <w:rPr>
          <w:sz w:val="28"/>
          <w:szCs w:val="28"/>
        </w:rPr>
        <w:t>»</w:t>
      </w:r>
      <w:r w:rsidR="008E0DC4">
        <w:rPr>
          <w:sz w:val="28"/>
          <w:szCs w:val="28"/>
        </w:rPr>
        <w:t xml:space="preserve"> </w:t>
      </w:r>
      <w:r w:rsidR="00DF007C">
        <w:rPr>
          <w:sz w:val="28"/>
          <w:szCs w:val="28"/>
          <w:shd w:val="clear" w:color="auto" w:fill="FEFEFE"/>
        </w:rPr>
        <w:t xml:space="preserve">с сайта </w:t>
      </w:r>
      <w:r w:rsidR="00DF007C">
        <w:rPr>
          <w:bCs/>
          <w:sz w:val="28"/>
          <w:szCs w:val="28"/>
        </w:rPr>
        <w:t>РОБ ПРЗ РФ.</w:t>
      </w:r>
    </w:p>
    <w:p w:rsidR="00816672" w:rsidRDefault="00B53D11" w:rsidP="00E5000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Теперь </w:t>
      </w:r>
      <w:r w:rsidR="00DF007C">
        <w:rPr>
          <w:sz w:val="28"/>
          <w:szCs w:val="28"/>
        </w:rPr>
        <w:t>в</w:t>
      </w:r>
      <w:r>
        <w:rPr>
          <w:sz w:val="28"/>
          <w:szCs w:val="28"/>
        </w:rPr>
        <w:t>ы можете проголосовать</w:t>
      </w:r>
      <w:r w:rsidR="00874DF0">
        <w:rPr>
          <w:sz w:val="28"/>
          <w:szCs w:val="28"/>
        </w:rPr>
        <w:t xml:space="preserve"> за </w:t>
      </w:r>
      <w:r w:rsidR="00E5000E">
        <w:rPr>
          <w:sz w:val="28"/>
          <w:szCs w:val="28"/>
        </w:rPr>
        <w:t>проект, нажав на зеле</w:t>
      </w:r>
      <w:r>
        <w:rPr>
          <w:sz w:val="28"/>
          <w:szCs w:val="28"/>
        </w:rPr>
        <w:t>ную кноп</w:t>
      </w:r>
      <w:r w:rsidR="008E0DC4">
        <w:rPr>
          <w:sz w:val="28"/>
          <w:szCs w:val="28"/>
        </w:rPr>
        <w:t>ку</w:t>
      </w:r>
      <w:r>
        <w:rPr>
          <w:sz w:val="28"/>
          <w:szCs w:val="28"/>
        </w:rPr>
        <w:t xml:space="preserve"> с изображением руки пальцем вверх</w:t>
      </w:r>
      <w:r w:rsidR="00007F86">
        <w:rPr>
          <w:sz w:val="28"/>
          <w:szCs w:val="28"/>
        </w:rPr>
        <w:t>.</w:t>
      </w:r>
    </w:p>
    <w:p w:rsidR="00E5000E" w:rsidRPr="00E5000E" w:rsidRDefault="00096B02" w:rsidP="00E5000E">
      <w:pPr>
        <w:jc w:val="both"/>
        <w:rPr>
          <w:sz w:val="28"/>
          <w:szCs w:val="28"/>
        </w:rPr>
      </w:pPr>
      <w:r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44" type="#_x0000_t68" style="position:absolute;left:0;text-align:left;margin-left:94.85pt;margin-top:69.25pt;width:24.45pt;height:52.3pt;z-index:251677184" fillcolor="#c0504d [3205]" strokecolor="#f2f2f2 [3041]" strokeweight="3pt">
            <v:shadow on="t" type="perspective" color="#622423 [1605]" opacity=".5" offset="1pt" offset2="-1pt"/>
          </v:shape>
        </w:pict>
      </w:r>
      <w:r w:rsidR="00E5000E">
        <w:rPr>
          <w:noProof/>
        </w:rPr>
        <w:drawing>
          <wp:inline distT="0" distB="0" distL="0" distR="0" wp14:anchorId="1F0EE733" wp14:editId="0D4BB70C">
            <wp:extent cx="6152515" cy="3845560"/>
            <wp:effectExtent l="0" t="0" r="63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4C5" w:rsidRDefault="00007F86" w:rsidP="00007F86">
      <w:pPr>
        <w:ind w:firstLine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</w:rPr>
        <w:t xml:space="preserve">Просим довести </w:t>
      </w:r>
      <w:r w:rsidR="00437A0D">
        <w:rPr>
          <w:sz w:val="28"/>
          <w:szCs w:val="28"/>
        </w:rPr>
        <w:t xml:space="preserve">данную информацию </w:t>
      </w:r>
      <w:proofErr w:type="gramStart"/>
      <w:r>
        <w:rPr>
          <w:sz w:val="28"/>
          <w:szCs w:val="28"/>
        </w:rPr>
        <w:t xml:space="preserve">до сведения работников </w:t>
      </w:r>
      <w:r w:rsidR="00DF007C">
        <w:rPr>
          <w:sz w:val="28"/>
          <w:szCs w:val="28"/>
        </w:rPr>
        <w:t>Вашей орг</w:t>
      </w:r>
      <w:r w:rsidR="00DF007C">
        <w:rPr>
          <w:sz w:val="28"/>
          <w:szCs w:val="28"/>
        </w:rPr>
        <w:t>а</w:t>
      </w:r>
      <w:r w:rsidR="00DF007C">
        <w:rPr>
          <w:sz w:val="28"/>
          <w:szCs w:val="28"/>
        </w:rPr>
        <w:t xml:space="preserve">низации </w:t>
      </w:r>
      <w:r w:rsidR="00437A0D">
        <w:rPr>
          <w:sz w:val="28"/>
          <w:szCs w:val="28"/>
        </w:rPr>
        <w:t>в целях их</w:t>
      </w:r>
      <w:r>
        <w:rPr>
          <w:sz w:val="28"/>
          <w:szCs w:val="28"/>
        </w:rPr>
        <w:t xml:space="preserve"> </w:t>
      </w:r>
      <w:r w:rsidR="00DF007C">
        <w:rPr>
          <w:sz w:val="28"/>
          <w:szCs w:val="28"/>
        </w:rPr>
        <w:t>участия в голосовании</w:t>
      </w:r>
      <w:r>
        <w:rPr>
          <w:sz w:val="28"/>
          <w:szCs w:val="28"/>
        </w:rPr>
        <w:t xml:space="preserve"> </w:t>
      </w:r>
      <w:r w:rsidR="00E5000E">
        <w:rPr>
          <w:sz w:val="28"/>
          <w:szCs w:val="28"/>
        </w:rPr>
        <w:t xml:space="preserve">на </w:t>
      </w:r>
      <w:r>
        <w:rPr>
          <w:sz w:val="28"/>
          <w:szCs w:val="28"/>
          <w:shd w:val="clear" w:color="auto" w:fill="FEFEFE"/>
        </w:rPr>
        <w:t>портале за проект</w:t>
      </w:r>
      <w:proofErr w:type="gramEnd"/>
      <w:r w:rsidR="00E5000E">
        <w:rPr>
          <w:sz w:val="28"/>
          <w:szCs w:val="28"/>
          <w:shd w:val="clear" w:color="auto" w:fill="FEFEFE"/>
        </w:rPr>
        <w:t xml:space="preserve"> постановления.</w:t>
      </w:r>
    </w:p>
    <w:p w:rsidR="00916F0B" w:rsidRDefault="00E5000E" w:rsidP="00007F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EFEFE"/>
        </w:rPr>
        <w:t>Для сведения:</w:t>
      </w:r>
      <w:r w:rsidR="00916F0B">
        <w:rPr>
          <w:sz w:val="28"/>
          <w:szCs w:val="28"/>
          <w:shd w:val="clear" w:color="auto" w:fill="FEFEFE"/>
        </w:rPr>
        <w:t xml:space="preserve"> настоящие рекомендации доступны в электронной форме на сайте </w:t>
      </w:r>
      <w:r w:rsidR="00916F0B">
        <w:rPr>
          <w:bCs/>
          <w:sz w:val="28"/>
          <w:szCs w:val="28"/>
        </w:rPr>
        <w:t>РОБ ПРЗ РФ</w:t>
      </w:r>
      <w:r>
        <w:rPr>
          <w:bCs/>
          <w:sz w:val="28"/>
          <w:szCs w:val="28"/>
        </w:rPr>
        <w:t xml:space="preserve"> </w:t>
      </w:r>
      <w:r w:rsidR="00916F0B">
        <w:rPr>
          <w:bCs/>
          <w:sz w:val="28"/>
          <w:szCs w:val="28"/>
        </w:rPr>
        <w:t xml:space="preserve">в разделе </w:t>
      </w:r>
      <w:r w:rsidR="00916F0B">
        <w:rPr>
          <w:sz w:val="28"/>
          <w:szCs w:val="28"/>
        </w:rPr>
        <w:t>«Актуально»</w:t>
      </w:r>
      <w:r>
        <w:rPr>
          <w:sz w:val="28"/>
          <w:szCs w:val="28"/>
        </w:rPr>
        <w:t xml:space="preserve">: </w:t>
      </w:r>
      <w:hyperlink r:id="rId25" w:history="1">
        <w:r w:rsidRPr="00987D2D">
          <w:rPr>
            <w:rStyle w:val="a5"/>
            <w:sz w:val="28"/>
            <w:szCs w:val="28"/>
          </w:rPr>
          <w:t>http://www.robprzrf.ru/aktualno/detail.php?ID=7564</w:t>
        </w:r>
      </w:hyperlink>
      <w:r w:rsidR="00916F0B">
        <w:rPr>
          <w:sz w:val="28"/>
          <w:szCs w:val="28"/>
        </w:rPr>
        <w:t>.</w:t>
      </w:r>
    </w:p>
    <w:p w:rsidR="00864F9E" w:rsidRPr="00844399" w:rsidRDefault="00864F9E" w:rsidP="00007F86">
      <w:pPr>
        <w:ind w:firstLine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</w:rPr>
        <w:t xml:space="preserve">По вопросам обращаться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РОБ</w:t>
      </w:r>
      <w:proofErr w:type="gramEnd"/>
      <w:r>
        <w:rPr>
          <w:bCs/>
          <w:sz w:val="28"/>
          <w:szCs w:val="28"/>
        </w:rPr>
        <w:t xml:space="preserve"> </w:t>
      </w:r>
      <w:r w:rsidRPr="00844399">
        <w:rPr>
          <w:bCs/>
          <w:sz w:val="28"/>
          <w:szCs w:val="28"/>
        </w:rPr>
        <w:t>ПРЗ РФ</w:t>
      </w:r>
      <w:r w:rsidRPr="00844399">
        <w:rPr>
          <w:sz w:val="28"/>
          <w:szCs w:val="28"/>
        </w:rPr>
        <w:t xml:space="preserve"> к </w:t>
      </w:r>
      <w:r w:rsidR="00874DF0">
        <w:rPr>
          <w:sz w:val="28"/>
          <w:szCs w:val="28"/>
        </w:rPr>
        <w:t>Дмитриеву Илье Андреевичу</w:t>
      </w:r>
      <w:r w:rsidR="00E5000E">
        <w:rPr>
          <w:sz w:val="28"/>
          <w:szCs w:val="28"/>
        </w:rPr>
        <w:t xml:space="preserve"> тел. (347) 273-98-56,</w:t>
      </w:r>
      <w:r w:rsidR="00E5000E" w:rsidRPr="00874DF0">
        <w:rPr>
          <w:sz w:val="28"/>
          <w:szCs w:val="28"/>
        </w:rPr>
        <w:t xml:space="preserve"> </w:t>
      </w:r>
      <w:r w:rsidR="00844399" w:rsidRPr="00844399">
        <w:rPr>
          <w:color w:val="2B2B30"/>
          <w:sz w:val="28"/>
          <w:szCs w:val="28"/>
          <w:shd w:val="clear" w:color="auto" w:fill="FFFFFF"/>
          <w:lang w:val="en-US"/>
        </w:rPr>
        <w:t>s</w:t>
      </w:r>
      <w:proofErr w:type="spellStart"/>
      <w:r w:rsidRPr="00844399">
        <w:rPr>
          <w:color w:val="2B2B30"/>
          <w:sz w:val="28"/>
          <w:szCs w:val="28"/>
          <w:shd w:val="clear" w:color="auto" w:fill="FFFFFF"/>
        </w:rPr>
        <w:t>kype</w:t>
      </w:r>
      <w:proofErr w:type="spellEnd"/>
      <w:r w:rsidR="00844399" w:rsidRPr="00844399">
        <w:rPr>
          <w:color w:val="2B2B30"/>
          <w:sz w:val="28"/>
          <w:szCs w:val="28"/>
          <w:shd w:val="clear" w:color="auto" w:fill="FFFFFF"/>
        </w:rPr>
        <w:t xml:space="preserve">: </w:t>
      </w:r>
      <w:proofErr w:type="spellStart"/>
      <w:r w:rsidR="00844399" w:rsidRPr="00844399">
        <w:rPr>
          <w:color w:val="2B2B30"/>
          <w:sz w:val="28"/>
          <w:szCs w:val="28"/>
          <w:shd w:val="clear" w:color="auto" w:fill="FFFFFF"/>
          <w:lang w:val="en-US"/>
        </w:rPr>
        <w:t>p</w:t>
      </w:r>
      <w:r w:rsidR="00350957">
        <w:rPr>
          <w:color w:val="2B2B30"/>
          <w:sz w:val="28"/>
          <w:szCs w:val="28"/>
          <w:shd w:val="clear" w:color="auto" w:fill="FFFFFF"/>
          <w:lang w:val="en-US"/>
        </w:rPr>
        <w:t>r</w:t>
      </w:r>
      <w:r w:rsidR="00844399" w:rsidRPr="00844399">
        <w:rPr>
          <w:color w:val="2B2B30"/>
          <w:sz w:val="28"/>
          <w:szCs w:val="28"/>
          <w:shd w:val="clear" w:color="auto" w:fill="FFFFFF"/>
          <w:lang w:val="en-US"/>
        </w:rPr>
        <w:t>z</w:t>
      </w:r>
      <w:proofErr w:type="spellEnd"/>
      <w:r w:rsidR="00844399" w:rsidRPr="00350957">
        <w:rPr>
          <w:color w:val="2B2B30"/>
          <w:sz w:val="28"/>
          <w:szCs w:val="28"/>
          <w:shd w:val="clear" w:color="auto" w:fill="FFFFFF"/>
        </w:rPr>
        <w:t>02-</w:t>
      </w:r>
      <w:proofErr w:type="spellStart"/>
      <w:r w:rsidR="00844399" w:rsidRPr="00844399">
        <w:rPr>
          <w:color w:val="2B2B30"/>
          <w:sz w:val="28"/>
          <w:szCs w:val="28"/>
          <w:shd w:val="clear" w:color="auto" w:fill="FFFFFF"/>
          <w:lang w:val="en-US"/>
        </w:rPr>
        <w:t>jur</w:t>
      </w:r>
      <w:proofErr w:type="spellEnd"/>
      <w:r w:rsidR="00844399">
        <w:rPr>
          <w:color w:val="2B2B30"/>
          <w:sz w:val="28"/>
          <w:szCs w:val="28"/>
          <w:shd w:val="clear" w:color="auto" w:fill="FFFFFF"/>
        </w:rPr>
        <w:t>.</w:t>
      </w:r>
    </w:p>
    <w:p w:rsidR="002104C5" w:rsidRPr="00874DF0" w:rsidRDefault="002104C5" w:rsidP="00E5000E">
      <w:pPr>
        <w:jc w:val="both"/>
        <w:rPr>
          <w:sz w:val="28"/>
          <w:szCs w:val="28"/>
          <w:shd w:val="clear" w:color="auto" w:fill="FEFEFE"/>
        </w:rPr>
      </w:pPr>
    </w:p>
    <w:p w:rsidR="00C66C1C" w:rsidRDefault="00C66C1C" w:rsidP="00C66C1C">
      <w:pPr>
        <w:ind w:firstLine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  <w:shd w:val="clear" w:color="auto" w:fill="FEFEFE"/>
        </w:rPr>
        <w:t>Приложение:</w:t>
      </w:r>
    </w:p>
    <w:p w:rsidR="00C66C1C" w:rsidRDefault="00C66C1C" w:rsidP="00C66C1C">
      <w:pPr>
        <w:ind w:firstLine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  <w:shd w:val="clear" w:color="auto" w:fill="FEFEFE"/>
        </w:rPr>
        <w:t xml:space="preserve">1) </w:t>
      </w:r>
      <w:r w:rsidRPr="00C66C1C">
        <w:rPr>
          <w:sz w:val="28"/>
          <w:szCs w:val="28"/>
          <w:shd w:val="clear" w:color="auto" w:fill="FEFEFE"/>
        </w:rPr>
        <w:t xml:space="preserve">Письмо </w:t>
      </w:r>
      <w:r w:rsidR="00E5000E">
        <w:rPr>
          <w:sz w:val="28"/>
          <w:szCs w:val="28"/>
          <w:shd w:val="clear" w:color="auto" w:fill="FEFEFE"/>
        </w:rPr>
        <w:t>РОБ ПРЗ РФ в адрес министра здравоохранения РФ</w:t>
      </w:r>
      <w:r w:rsidR="00042290">
        <w:rPr>
          <w:sz w:val="28"/>
          <w:szCs w:val="28"/>
          <w:shd w:val="clear" w:color="auto" w:fill="FEFEFE"/>
        </w:rPr>
        <w:t xml:space="preserve"> на 3 л</w:t>
      </w:r>
      <w:r>
        <w:rPr>
          <w:sz w:val="28"/>
          <w:szCs w:val="28"/>
          <w:shd w:val="clear" w:color="auto" w:fill="FEFEFE"/>
        </w:rPr>
        <w:t>.</w:t>
      </w:r>
    </w:p>
    <w:p w:rsidR="00C66C1C" w:rsidRPr="00C66C1C" w:rsidRDefault="00C66C1C" w:rsidP="00C66C1C">
      <w:pPr>
        <w:ind w:firstLine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  <w:shd w:val="clear" w:color="auto" w:fill="FEFEFE"/>
        </w:rPr>
        <w:t xml:space="preserve">2) Проект </w:t>
      </w:r>
      <w:r w:rsidR="00E5000E">
        <w:rPr>
          <w:sz w:val="28"/>
          <w:szCs w:val="28"/>
          <w:shd w:val="clear" w:color="auto" w:fill="FEFEFE"/>
        </w:rPr>
        <w:t>постановления Правительства РФ</w:t>
      </w:r>
      <w:r w:rsidR="00042290">
        <w:rPr>
          <w:sz w:val="28"/>
          <w:szCs w:val="28"/>
          <w:shd w:val="clear" w:color="auto" w:fill="FEFEFE"/>
        </w:rPr>
        <w:t xml:space="preserve"> на </w:t>
      </w:r>
      <w:r w:rsidR="006B5086">
        <w:rPr>
          <w:sz w:val="28"/>
          <w:szCs w:val="28"/>
          <w:shd w:val="clear" w:color="auto" w:fill="FEFEFE"/>
        </w:rPr>
        <w:t>2</w:t>
      </w:r>
      <w:r w:rsidR="00042290">
        <w:rPr>
          <w:sz w:val="28"/>
          <w:szCs w:val="28"/>
          <w:shd w:val="clear" w:color="auto" w:fill="FEFEFE"/>
        </w:rPr>
        <w:t xml:space="preserve"> л</w:t>
      </w:r>
      <w:r>
        <w:rPr>
          <w:sz w:val="28"/>
          <w:szCs w:val="28"/>
          <w:shd w:val="clear" w:color="auto" w:fill="FEFEFE"/>
        </w:rPr>
        <w:t>.</w:t>
      </w:r>
    </w:p>
    <w:p w:rsidR="002104C5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</w:p>
    <w:p w:rsidR="002104C5" w:rsidRDefault="002104C5" w:rsidP="002104C5">
      <w:pPr>
        <w:rPr>
          <w:sz w:val="28"/>
          <w:szCs w:val="28"/>
        </w:rPr>
      </w:pPr>
    </w:p>
    <w:p w:rsidR="002104C5" w:rsidRPr="004B1E36" w:rsidRDefault="002104C5" w:rsidP="002104C5">
      <w:pPr>
        <w:rPr>
          <w:sz w:val="28"/>
          <w:szCs w:val="28"/>
        </w:rPr>
      </w:pPr>
    </w:p>
    <w:p w:rsidR="002104C5" w:rsidRPr="004B1E36" w:rsidRDefault="002104C5" w:rsidP="002104C5">
      <w:pPr>
        <w:rPr>
          <w:sz w:val="28"/>
          <w:szCs w:val="28"/>
        </w:rPr>
      </w:pPr>
      <w:r w:rsidRPr="004B1E36">
        <w:rPr>
          <w:sz w:val="28"/>
          <w:szCs w:val="28"/>
        </w:rPr>
        <w:t xml:space="preserve">Председатель                                                                   </w:t>
      </w:r>
      <w:r>
        <w:rPr>
          <w:sz w:val="28"/>
          <w:szCs w:val="28"/>
        </w:rPr>
        <w:t xml:space="preserve">      </w:t>
      </w:r>
      <w:r w:rsidRPr="004B1E36">
        <w:rPr>
          <w:sz w:val="28"/>
          <w:szCs w:val="28"/>
        </w:rPr>
        <w:t xml:space="preserve">                   П.Н. Зырянов</w:t>
      </w:r>
    </w:p>
    <w:p w:rsidR="002104C5" w:rsidRPr="004B1E36" w:rsidRDefault="002104C5" w:rsidP="002104C5">
      <w:pPr>
        <w:rPr>
          <w:sz w:val="18"/>
          <w:szCs w:val="18"/>
          <w:lang w:val="be-BY"/>
        </w:rPr>
      </w:pPr>
    </w:p>
    <w:p w:rsidR="002104C5" w:rsidRDefault="002104C5" w:rsidP="002104C5">
      <w:pPr>
        <w:rPr>
          <w:sz w:val="20"/>
          <w:szCs w:val="20"/>
          <w:lang w:val="be-BY"/>
        </w:rPr>
      </w:pPr>
    </w:p>
    <w:p w:rsidR="00007F86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  <w:shd w:val="clear" w:color="auto" w:fill="FEFEFE"/>
        </w:rPr>
        <w:t xml:space="preserve"> </w:t>
      </w:r>
    </w:p>
    <w:p w:rsidR="002104C5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</w:p>
    <w:p w:rsidR="002104C5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</w:p>
    <w:p w:rsidR="002104C5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</w:p>
    <w:p w:rsidR="002104C5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</w:p>
    <w:p w:rsidR="002104C5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</w:p>
    <w:p w:rsidR="002104C5" w:rsidRDefault="002104C5" w:rsidP="00A41938">
      <w:pPr>
        <w:jc w:val="both"/>
        <w:rPr>
          <w:sz w:val="28"/>
          <w:szCs w:val="28"/>
          <w:shd w:val="clear" w:color="auto" w:fill="FEFEFE"/>
        </w:rPr>
      </w:pPr>
    </w:p>
    <w:p w:rsidR="002104C5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</w:p>
    <w:p w:rsidR="002104C5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</w:p>
    <w:p w:rsidR="002104C5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</w:p>
    <w:p w:rsidR="002104C5" w:rsidRDefault="002104C5" w:rsidP="00007F86">
      <w:pPr>
        <w:ind w:firstLine="567"/>
        <w:jc w:val="both"/>
        <w:rPr>
          <w:sz w:val="28"/>
          <w:szCs w:val="28"/>
          <w:shd w:val="clear" w:color="auto" w:fill="FEFEFE"/>
        </w:rPr>
      </w:pPr>
    </w:p>
    <w:p w:rsidR="0066206F" w:rsidRPr="00874DF0" w:rsidRDefault="0066206F" w:rsidP="002104C5">
      <w:pPr>
        <w:jc w:val="both"/>
        <w:rPr>
          <w:sz w:val="16"/>
          <w:szCs w:val="16"/>
        </w:rPr>
      </w:pPr>
    </w:p>
    <w:sectPr w:rsidR="0066206F" w:rsidRPr="00874DF0" w:rsidSect="00047BC9">
      <w:pgSz w:w="11906" w:h="16838"/>
      <w:pgMar w:top="539" w:right="707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B02" w:rsidRDefault="00096B02">
      <w:r>
        <w:separator/>
      </w:r>
    </w:p>
  </w:endnote>
  <w:endnote w:type="continuationSeparator" w:id="0">
    <w:p w:rsidR="00096B02" w:rsidRDefault="00096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7TNR">
    <w:panose1 w:val="020B0500000000000000"/>
    <w:charset w:val="02"/>
    <w:family w:val="swiss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B02" w:rsidRDefault="00096B02">
      <w:r>
        <w:separator/>
      </w:r>
    </w:p>
  </w:footnote>
  <w:footnote w:type="continuationSeparator" w:id="0">
    <w:p w:rsidR="00096B02" w:rsidRDefault="00096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A0427"/>
    <w:multiLevelType w:val="hybridMultilevel"/>
    <w:tmpl w:val="4CBAD540"/>
    <w:lvl w:ilvl="0" w:tplc="4EE4E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5A669C"/>
    <w:multiLevelType w:val="hybridMultilevel"/>
    <w:tmpl w:val="80CA4620"/>
    <w:lvl w:ilvl="0" w:tplc="7BE2EF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076"/>
    <w:rsid w:val="000017F1"/>
    <w:rsid w:val="00007F86"/>
    <w:rsid w:val="00035AEC"/>
    <w:rsid w:val="00037B8C"/>
    <w:rsid w:val="0004067E"/>
    <w:rsid w:val="00042290"/>
    <w:rsid w:val="00047BC9"/>
    <w:rsid w:val="00061B1B"/>
    <w:rsid w:val="00062F90"/>
    <w:rsid w:val="000672AE"/>
    <w:rsid w:val="0009200E"/>
    <w:rsid w:val="00092836"/>
    <w:rsid w:val="00092FDF"/>
    <w:rsid w:val="000950B2"/>
    <w:rsid w:val="00096B02"/>
    <w:rsid w:val="000A2188"/>
    <w:rsid w:val="000A5E93"/>
    <w:rsid w:val="000B0BFF"/>
    <w:rsid w:val="000B0C5D"/>
    <w:rsid w:val="000B2296"/>
    <w:rsid w:val="000C3687"/>
    <w:rsid w:val="000D4D2D"/>
    <w:rsid w:val="000E60AE"/>
    <w:rsid w:val="001143C7"/>
    <w:rsid w:val="00114FD3"/>
    <w:rsid w:val="00115BFA"/>
    <w:rsid w:val="00122F02"/>
    <w:rsid w:val="00125D17"/>
    <w:rsid w:val="001304B9"/>
    <w:rsid w:val="001356D0"/>
    <w:rsid w:val="00146C54"/>
    <w:rsid w:val="00147EDC"/>
    <w:rsid w:val="0015267C"/>
    <w:rsid w:val="00163604"/>
    <w:rsid w:val="00166F53"/>
    <w:rsid w:val="0018366E"/>
    <w:rsid w:val="0018421F"/>
    <w:rsid w:val="001846CA"/>
    <w:rsid w:val="00187434"/>
    <w:rsid w:val="001A194D"/>
    <w:rsid w:val="001C3586"/>
    <w:rsid w:val="001C3C01"/>
    <w:rsid w:val="001C5F1A"/>
    <w:rsid w:val="001D14AB"/>
    <w:rsid w:val="001D724D"/>
    <w:rsid w:val="001D79B3"/>
    <w:rsid w:val="001E203F"/>
    <w:rsid w:val="001E439F"/>
    <w:rsid w:val="00203C08"/>
    <w:rsid w:val="002057A5"/>
    <w:rsid w:val="00205CD6"/>
    <w:rsid w:val="00206D5A"/>
    <w:rsid w:val="002104C5"/>
    <w:rsid w:val="00210F0E"/>
    <w:rsid w:val="00211B3B"/>
    <w:rsid w:val="00222181"/>
    <w:rsid w:val="002225C5"/>
    <w:rsid w:val="00237F9E"/>
    <w:rsid w:val="002506B6"/>
    <w:rsid w:val="002515D8"/>
    <w:rsid w:val="002541A1"/>
    <w:rsid w:val="00255938"/>
    <w:rsid w:val="002606C4"/>
    <w:rsid w:val="00271380"/>
    <w:rsid w:val="00297048"/>
    <w:rsid w:val="00297823"/>
    <w:rsid w:val="002A5702"/>
    <w:rsid w:val="002A705B"/>
    <w:rsid w:val="002B7840"/>
    <w:rsid w:val="002D7A1A"/>
    <w:rsid w:val="002E0C22"/>
    <w:rsid w:val="002E6805"/>
    <w:rsid w:val="002F36C8"/>
    <w:rsid w:val="002F7C36"/>
    <w:rsid w:val="00305CB7"/>
    <w:rsid w:val="003269CB"/>
    <w:rsid w:val="00335C01"/>
    <w:rsid w:val="003447B5"/>
    <w:rsid w:val="00350957"/>
    <w:rsid w:val="00351C1B"/>
    <w:rsid w:val="00357D26"/>
    <w:rsid w:val="00377998"/>
    <w:rsid w:val="0038187B"/>
    <w:rsid w:val="00382092"/>
    <w:rsid w:val="003A78BE"/>
    <w:rsid w:val="003A7A99"/>
    <w:rsid w:val="003B0328"/>
    <w:rsid w:val="003B1269"/>
    <w:rsid w:val="003C0A6D"/>
    <w:rsid w:val="003C4BBB"/>
    <w:rsid w:val="003D1557"/>
    <w:rsid w:val="003D157C"/>
    <w:rsid w:val="003D7B46"/>
    <w:rsid w:val="003E0E49"/>
    <w:rsid w:val="003E3932"/>
    <w:rsid w:val="00410456"/>
    <w:rsid w:val="00416511"/>
    <w:rsid w:val="00424914"/>
    <w:rsid w:val="00425CD3"/>
    <w:rsid w:val="0043080E"/>
    <w:rsid w:val="00437889"/>
    <w:rsid w:val="00437A0D"/>
    <w:rsid w:val="004404B1"/>
    <w:rsid w:val="0045104E"/>
    <w:rsid w:val="00461EB6"/>
    <w:rsid w:val="00466B0C"/>
    <w:rsid w:val="00474202"/>
    <w:rsid w:val="00474E06"/>
    <w:rsid w:val="00487A6A"/>
    <w:rsid w:val="004B0238"/>
    <w:rsid w:val="004B1963"/>
    <w:rsid w:val="004B57E3"/>
    <w:rsid w:val="004C31BB"/>
    <w:rsid w:val="004D04B4"/>
    <w:rsid w:val="004E3B55"/>
    <w:rsid w:val="004E5C95"/>
    <w:rsid w:val="00512291"/>
    <w:rsid w:val="00521FA0"/>
    <w:rsid w:val="00524D5C"/>
    <w:rsid w:val="00527D87"/>
    <w:rsid w:val="005349F5"/>
    <w:rsid w:val="005435CB"/>
    <w:rsid w:val="00556CA4"/>
    <w:rsid w:val="00561BCD"/>
    <w:rsid w:val="00567A76"/>
    <w:rsid w:val="0057235E"/>
    <w:rsid w:val="00594CC3"/>
    <w:rsid w:val="005A3788"/>
    <w:rsid w:val="005B44CC"/>
    <w:rsid w:val="005D51AA"/>
    <w:rsid w:val="005F3E85"/>
    <w:rsid w:val="005F6517"/>
    <w:rsid w:val="0060687F"/>
    <w:rsid w:val="0061570C"/>
    <w:rsid w:val="0061622C"/>
    <w:rsid w:val="00624B50"/>
    <w:rsid w:val="00626B76"/>
    <w:rsid w:val="00640374"/>
    <w:rsid w:val="006408B6"/>
    <w:rsid w:val="006519FC"/>
    <w:rsid w:val="006529E0"/>
    <w:rsid w:val="006534B8"/>
    <w:rsid w:val="006560E7"/>
    <w:rsid w:val="006577D7"/>
    <w:rsid w:val="0066206F"/>
    <w:rsid w:val="0067177D"/>
    <w:rsid w:val="00672456"/>
    <w:rsid w:val="006741B4"/>
    <w:rsid w:val="00675079"/>
    <w:rsid w:val="00675217"/>
    <w:rsid w:val="00675979"/>
    <w:rsid w:val="00675BD0"/>
    <w:rsid w:val="006818BD"/>
    <w:rsid w:val="0069183E"/>
    <w:rsid w:val="006919D2"/>
    <w:rsid w:val="006A4270"/>
    <w:rsid w:val="006A5A66"/>
    <w:rsid w:val="006A75CC"/>
    <w:rsid w:val="006B5086"/>
    <w:rsid w:val="006C1A10"/>
    <w:rsid w:val="006C35DB"/>
    <w:rsid w:val="006D069D"/>
    <w:rsid w:val="006D2152"/>
    <w:rsid w:val="006D5BE8"/>
    <w:rsid w:val="006E1151"/>
    <w:rsid w:val="006E7C8E"/>
    <w:rsid w:val="006F0EAE"/>
    <w:rsid w:val="006F47A2"/>
    <w:rsid w:val="007117AF"/>
    <w:rsid w:val="00711B1F"/>
    <w:rsid w:val="00714E3B"/>
    <w:rsid w:val="00727918"/>
    <w:rsid w:val="00731050"/>
    <w:rsid w:val="00737E6B"/>
    <w:rsid w:val="00764DAB"/>
    <w:rsid w:val="0078649F"/>
    <w:rsid w:val="007865D1"/>
    <w:rsid w:val="00786BD2"/>
    <w:rsid w:val="007A14CB"/>
    <w:rsid w:val="007A49F5"/>
    <w:rsid w:val="007C15C4"/>
    <w:rsid w:val="007C5346"/>
    <w:rsid w:val="007C74C7"/>
    <w:rsid w:val="007D0082"/>
    <w:rsid w:val="007E559B"/>
    <w:rsid w:val="007F3AD0"/>
    <w:rsid w:val="007F735F"/>
    <w:rsid w:val="00806FC3"/>
    <w:rsid w:val="00816672"/>
    <w:rsid w:val="008219F8"/>
    <w:rsid w:val="00822079"/>
    <w:rsid w:val="00825411"/>
    <w:rsid w:val="00831C03"/>
    <w:rsid w:val="00842670"/>
    <w:rsid w:val="0084330D"/>
    <w:rsid w:val="00844399"/>
    <w:rsid w:val="00855D89"/>
    <w:rsid w:val="00856A10"/>
    <w:rsid w:val="00864F9E"/>
    <w:rsid w:val="00872B57"/>
    <w:rsid w:val="00874DF0"/>
    <w:rsid w:val="00881CD6"/>
    <w:rsid w:val="008958D3"/>
    <w:rsid w:val="008959CA"/>
    <w:rsid w:val="00896431"/>
    <w:rsid w:val="008A48F0"/>
    <w:rsid w:val="008A740A"/>
    <w:rsid w:val="008B084A"/>
    <w:rsid w:val="008C1A17"/>
    <w:rsid w:val="008C200E"/>
    <w:rsid w:val="008C7756"/>
    <w:rsid w:val="008D3495"/>
    <w:rsid w:val="008D6FD5"/>
    <w:rsid w:val="008E0DC4"/>
    <w:rsid w:val="00903D1D"/>
    <w:rsid w:val="00916F0B"/>
    <w:rsid w:val="0092005C"/>
    <w:rsid w:val="0094027A"/>
    <w:rsid w:val="00940CF7"/>
    <w:rsid w:val="009420D2"/>
    <w:rsid w:val="00943414"/>
    <w:rsid w:val="00943455"/>
    <w:rsid w:val="00945F76"/>
    <w:rsid w:val="009475F8"/>
    <w:rsid w:val="00957868"/>
    <w:rsid w:val="00972880"/>
    <w:rsid w:val="00980803"/>
    <w:rsid w:val="0098089D"/>
    <w:rsid w:val="00981C46"/>
    <w:rsid w:val="00993076"/>
    <w:rsid w:val="00993481"/>
    <w:rsid w:val="00994980"/>
    <w:rsid w:val="009A21FA"/>
    <w:rsid w:val="009A561B"/>
    <w:rsid w:val="009A70BE"/>
    <w:rsid w:val="009C42BE"/>
    <w:rsid w:val="009E09A2"/>
    <w:rsid w:val="009E117F"/>
    <w:rsid w:val="009F2EFD"/>
    <w:rsid w:val="00A0313E"/>
    <w:rsid w:val="00A054EF"/>
    <w:rsid w:val="00A25003"/>
    <w:rsid w:val="00A252A9"/>
    <w:rsid w:val="00A325E0"/>
    <w:rsid w:val="00A34A65"/>
    <w:rsid w:val="00A41938"/>
    <w:rsid w:val="00A43DDB"/>
    <w:rsid w:val="00A45769"/>
    <w:rsid w:val="00A47C07"/>
    <w:rsid w:val="00A50B53"/>
    <w:rsid w:val="00A705C8"/>
    <w:rsid w:val="00A719BC"/>
    <w:rsid w:val="00A73E74"/>
    <w:rsid w:val="00A81CBE"/>
    <w:rsid w:val="00A8295C"/>
    <w:rsid w:val="00A83B8B"/>
    <w:rsid w:val="00A84522"/>
    <w:rsid w:val="00AA02B1"/>
    <w:rsid w:val="00AA31E0"/>
    <w:rsid w:val="00AB48DD"/>
    <w:rsid w:val="00AB647A"/>
    <w:rsid w:val="00AB75F3"/>
    <w:rsid w:val="00AC3C8C"/>
    <w:rsid w:val="00AD0EF3"/>
    <w:rsid w:val="00AD5E9B"/>
    <w:rsid w:val="00AF075E"/>
    <w:rsid w:val="00AF3887"/>
    <w:rsid w:val="00B13C51"/>
    <w:rsid w:val="00B45587"/>
    <w:rsid w:val="00B53D11"/>
    <w:rsid w:val="00B54EAB"/>
    <w:rsid w:val="00B816EC"/>
    <w:rsid w:val="00B83064"/>
    <w:rsid w:val="00B847EC"/>
    <w:rsid w:val="00BB08A5"/>
    <w:rsid w:val="00BC0E5A"/>
    <w:rsid w:val="00BD1BF2"/>
    <w:rsid w:val="00BD292A"/>
    <w:rsid w:val="00BE4A60"/>
    <w:rsid w:val="00BE4BA4"/>
    <w:rsid w:val="00BF378F"/>
    <w:rsid w:val="00BF5FCA"/>
    <w:rsid w:val="00BF701A"/>
    <w:rsid w:val="00BF750F"/>
    <w:rsid w:val="00C03755"/>
    <w:rsid w:val="00C1018C"/>
    <w:rsid w:val="00C13915"/>
    <w:rsid w:val="00C147A2"/>
    <w:rsid w:val="00C42488"/>
    <w:rsid w:val="00C43F2F"/>
    <w:rsid w:val="00C66C1C"/>
    <w:rsid w:val="00C74EDF"/>
    <w:rsid w:val="00C84AF7"/>
    <w:rsid w:val="00C853DD"/>
    <w:rsid w:val="00C90AB2"/>
    <w:rsid w:val="00C96FF6"/>
    <w:rsid w:val="00CA2634"/>
    <w:rsid w:val="00CA350C"/>
    <w:rsid w:val="00CA52A4"/>
    <w:rsid w:val="00CA6F77"/>
    <w:rsid w:val="00CB2B10"/>
    <w:rsid w:val="00CB6E9F"/>
    <w:rsid w:val="00CC441B"/>
    <w:rsid w:val="00CC51FB"/>
    <w:rsid w:val="00CC5539"/>
    <w:rsid w:val="00CD070D"/>
    <w:rsid w:val="00CD1CF7"/>
    <w:rsid w:val="00CE122D"/>
    <w:rsid w:val="00CF2102"/>
    <w:rsid w:val="00CF6060"/>
    <w:rsid w:val="00D1190A"/>
    <w:rsid w:val="00D12AE3"/>
    <w:rsid w:val="00D2531C"/>
    <w:rsid w:val="00D27B45"/>
    <w:rsid w:val="00D27F00"/>
    <w:rsid w:val="00D30B47"/>
    <w:rsid w:val="00D34B3C"/>
    <w:rsid w:val="00D406F9"/>
    <w:rsid w:val="00D433DD"/>
    <w:rsid w:val="00D56011"/>
    <w:rsid w:val="00D56EF6"/>
    <w:rsid w:val="00D62220"/>
    <w:rsid w:val="00D62D07"/>
    <w:rsid w:val="00D63445"/>
    <w:rsid w:val="00D66ED5"/>
    <w:rsid w:val="00D81D88"/>
    <w:rsid w:val="00D87191"/>
    <w:rsid w:val="00DA23C1"/>
    <w:rsid w:val="00DB1161"/>
    <w:rsid w:val="00DB4019"/>
    <w:rsid w:val="00DC4FE2"/>
    <w:rsid w:val="00DD1986"/>
    <w:rsid w:val="00DE011E"/>
    <w:rsid w:val="00DE3BBF"/>
    <w:rsid w:val="00DE7FF9"/>
    <w:rsid w:val="00DF007C"/>
    <w:rsid w:val="00DF7A9B"/>
    <w:rsid w:val="00E0490B"/>
    <w:rsid w:val="00E13370"/>
    <w:rsid w:val="00E20173"/>
    <w:rsid w:val="00E2269F"/>
    <w:rsid w:val="00E23523"/>
    <w:rsid w:val="00E26DCA"/>
    <w:rsid w:val="00E30151"/>
    <w:rsid w:val="00E3321D"/>
    <w:rsid w:val="00E34AD1"/>
    <w:rsid w:val="00E35A38"/>
    <w:rsid w:val="00E400B6"/>
    <w:rsid w:val="00E5000E"/>
    <w:rsid w:val="00E6283E"/>
    <w:rsid w:val="00E65C98"/>
    <w:rsid w:val="00E66BB1"/>
    <w:rsid w:val="00E70303"/>
    <w:rsid w:val="00E76B86"/>
    <w:rsid w:val="00E82EDB"/>
    <w:rsid w:val="00E86741"/>
    <w:rsid w:val="00E8734B"/>
    <w:rsid w:val="00E87B3B"/>
    <w:rsid w:val="00E90E48"/>
    <w:rsid w:val="00EB37CF"/>
    <w:rsid w:val="00EB58D5"/>
    <w:rsid w:val="00ED2186"/>
    <w:rsid w:val="00ED2CDE"/>
    <w:rsid w:val="00ED47CD"/>
    <w:rsid w:val="00EE3AD2"/>
    <w:rsid w:val="00EE6352"/>
    <w:rsid w:val="00F01090"/>
    <w:rsid w:val="00F27682"/>
    <w:rsid w:val="00F363DC"/>
    <w:rsid w:val="00F53214"/>
    <w:rsid w:val="00F539CC"/>
    <w:rsid w:val="00F731BC"/>
    <w:rsid w:val="00F77BEA"/>
    <w:rsid w:val="00F87692"/>
    <w:rsid w:val="00FA01A7"/>
    <w:rsid w:val="00FA2D3C"/>
    <w:rsid w:val="00FA63B1"/>
    <w:rsid w:val="00FA67A6"/>
    <w:rsid w:val="00FD0091"/>
    <w:rsid w:val="00FD14C6"/>
    <w:rsid w:val="00FD53B1"/>
    <w:rsid w:val="00FF0350"/>
    <w:rsid w:val="00FF09E2"/>
    <w:rsid w:val="00FF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0E48"/>
    <w:rPr>
      <w:sz w:val="24"/>
      <w:szCs w:val="24"/>
    </w:rPr>
  </w:style>
  <w:style w:type="paragraph" w:styleId="1">
    <w:name w:val="heading 1"/>
    <w:basedOn w:val="a"/>
    <w:next w:val="a"/>
    <w:qFormat/>
    <w:rsid w:val="00993076"/>
    <w:pPr>
      <w:keepNext/>
      <w:jc w:val="center"/>
      <w:outlineLvl w:val="0"/>
    </w:pPr>
    <w:rPr>
      <w:rFonts w:ascii="Courier New" w:hAnsi="Courier New"/>
      <w:b/>
      <w:sz w:val="28"/>
      <w:szCs w:val="20"/>
    </w:rPr>
  </w:style>
  <w:style w:type="paragraph" w:styleId="2">
    <w:name w:val="heading 2"/>
    <w:basedOn w:val="a"/>
    <w:next w:val="a"/>
    <w:qFormat/>
    <w:rsid w:val="00993076"/>
    <w:pPr>
      <w:keepNext/>
      <w:jc w:val="both"/>
      <w:outlineLvl w:val="1"/>
    </w:pPr>
    <w:rPr>
      <w:rFonts w:ascii="Courier New" w:hAnsi="Courier New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93076"/>
    <w:pPr>
      <w:jc w:val="center"/>
    </w:pPr>
    <w:rPr>
      <w:rFonts w:ascii="Courier New" w:hAnsi="Courier New"/>
      <w:b/>
      <w:szCs w:val="20"/>
    </w:rPr>
  </w:style>
  <w:style w:type="paragraph" w:styleId="a4">
    <w:name w:val="Body Text Indent"/>
    <w:basedOn w:val="a"/>
    <w:rsid w:val="00993076"/>
    <w:pPr>
      <w:spacing w:line="360" w:lineRule="auto"/>
      <w:ind w:firstLine="709"/>
      <w:jc w:val="both"/>
    </w:pPr>
    <w:rPr>
      <w:rFonts w:ascii="Courier New" w:hAnsi="Courier New"/>
      <w:sz w:val="28"/>
      <w:szCs w:val="20"/>
    </w:rPr>
  </w:style>
  <w:style w:type="character" w:styleId="a5">
    <w:name w:val="Hyperlink"/>
    <w:rsid w:val="00993076"/>
    <w:rPr>
      <w:color w:val="0000FF"/>
      <w:u w:val="single"/>
    </w:rPr>
  </w:style>
  <w:style w:type="paragraph" w:styleId="a6">
    <w:name w:val="header"/>
    <w:basedOn w:val="a"/>
    <w:rsid w:val="00993076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93076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A83B8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816672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rsid w:val="00A829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C4FE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C4FE2"/>
  </w:style>
  <w:style w:type="paragraph" w:styleId="ab">
    <w:name w:val="List Paragraph"/>
    <w:basedOn w:val="a"/>
    <w:uiPriority w:val="34"/>
    <w:qFormat/>
    <w:rsid w:val="00C66C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8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egulation.gov.ru/projects" TargetMode="Externa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hyperlink" Target="mailto:robprzrf@mail.ru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://www.robprzrf.ru/aktualno/detail.php?ID=75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egulation.gov.ru/projects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obprzrf@mail.ru" TargetMode="External"/><Relationship Id="rId24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9.png"/><Relationship Id="rId10" Type="http://schemas.openxmlformats.org/officeDocument/2006/relationships/oleObject" Target="embeddings/oleObject1.bin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http://www.robprzrf.ru/" TargetMode="External"/><Relationship Id="rId22" Type="http://schemas.openxmlformats.org/officeDocument/2006/relationships/image" Target="media/image8.pn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88;&#1080;&#1085;&#1072;%20&#1042;&#1083;&#1072;&#1076;&#1080;&#1084;&#1080;&#1088;&#1086;&#1074;&#1085;&#1072;\Application%20Data\Microsoft\&#1064;&#1072;&#1073;&#1083;&#1086;&#1085;&#1099;\&#1087;&#1080;&#1089;&#1100;&#1084;&#1086;-&#1089;&#1077;&#1085;&#1090;&#1103;&#1073;&#1088;&#1100;200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83680-677C-4FAE-894D-3871951CA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письмо-сентябрь2006</Template>
  <TotalTime>43</TotalTime>
  <Pages>6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</vt:lpstr>
    </vt:vector>
  </TitlesOfParts>
  <Company>Profsouz Zdravoohraneniya</Company>
  <LinksUpToDate>false</LinksUpToDate>
  <CharactersWithSpaces>5330</CharactersWithSpaces>
  <SharedDoc>false</SharedDoc>
  <HLinks>
    <vt:vector size="12" baseType="variant">
      <vt:variant>
        <vt:i4>5046371</vt:i4>
      </vt:variant>
      <vt:variant>
        <vt:i4>3</vt:i4>
      </vt:variant>
      <vt:variant>
        <vt:i4>0</vt:i4>
      </vt:variant>
      <vt:variant>
        <vt:i4>5</vt:i4>
      </vt:variant>
      <vt:variant>
        <vt:lpwstr>mailto:robprzrf@mail.ru</vt:lpwstr>
      </vt:variant>
      <vt:variant>
        <vt:lpwstr/>
      </vt:variant>
      <vt:variant>
        <vt:i4>5046371</vt:i4>
      </vt:variant>
      <vt:variant>
        <vt:i4>0</vt:i4>
      </vt:variant>
      <vt:variant>
        <vt:i4>0</vt:i4>
      </vt:variant>
      <vt:variant>
        <vt:i4>5</vt:i4>
      </vt:variant>
      <vt:variant>
        <vt:lpwstr>mailto:robprzrf@mail.ru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subject/>
  <dc:creator>Isaeva Marina</dc:creator>
  <cp:keywords/>
  <dc:description/>
  <cp:lastModifiedBy>РК_здравоохранения</cp:lastModifiedBy>
  <cp:revision>8</cp:revision>
  <cp:lastPrinted>2017-01-10T08:21:00Z</cp:lastPrinted>
  <dcterms:created xsi:type="dcterms:W3CDTF">2016-12-02T07:42:00Z</dcterms:created>
  <dcterms:modified xsi:type="dcterms:W3CDTF">2017-01-10T09:19:00Z</dcterms:modified>
</cp:coreProperties>
</file>